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F5EC3E" w14:textId="77777777" w:rsidR="009E53F6" w:rsidRDefault="00626BAC">
      <w:pPr>
        <w:pStyle w:val="Title"/>
      </w:pPr>
      <w:sdt>
        <w:sdtPr>
          <w:alias w:val="Title"/>
          <w:tag w:val=""/>
          <w:id w:val="726351117"/>
          <w:placeholder>
            <w:docPart w:val="EC37EEB6584749448B7C7C97460AB756"/>
          </w:placeholder>
          <w:showingPlcHd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[Title Here, up to 12 Words, on One to Two Lines]</w:t>
          </w:r>
        </w:sdtContent>
      </w:sdt>
    </w:p>
    <w:sdt>
      <w:sdtPr>
        <w:id w:val="-1736158886"/>
        <w:placeholder>
          <w:docPart w:val="154C3CD23391E446A760A25545BC5930"/>
        </w:placeholder>
        <w:temporary/>
        <w:showingPlcHdr/>
        <w15:appearance w15:val="hidden"/>
        <w:text/>
      </w:sdtPr>
      <w:sdtEndPr/>
      <w:sdtContent>
        <w:p w14:paraId="47750E85" w14:textId="77777777" w:rsidR="009E53F6" w:rsidRDefault="00626BAC">
          <w:pPr>
            <w:pStyle w:val="Title2"/>
          </w:pPr>
          <w:r>
            <w:t>[Author Name(s), First M. Last, Omit Titles and Degrees]</w:t>
          </w:r>
        </w:p>
      </w:sdtContent>
    </w:sdt>
    <w:sdt>
      <w:sdtPr>
        <w:id w:val="-1771543088"/>
        <w:placeholder>
          <w:docPart w:val="0FA81249F2BCD445A7102802B31BD73E"/>
        </w:placeholder>
        <w:temporary/>
        <w:showingPlcHdr/>
        <w15:appearance w15:val="hidden"/>
        <w:text/>
      </w:sdtPr>
      <w:sdtEndPr/>
      <w:sdtContent>
        <w:p w14:paraId="70BAD1DD" w14:textId="77777777" w:rsidR="009E53F6" w:rsidRDefault="00626BAC">
          <w:pPr>
            <w:pStyle w:val="Title2"/>
          </w:pPr>
          <w:r>
            <w:t>[Institutional Affiliation(s)]</w:t>
          </w:r>
        </w:p>
      </w:sdtContent>
    </w:sdt>
    <w:p w14:paraId="4A120B6A" w14:textId="77777777" w:rsidR="009E53F6" w:rsidRDefault="00626BAC">
      <w:pPr>
        <w:pStyle w:val="Title"/>
      </w:pPr>
      <w:r>
        <w:t>Author Note</w:t>
      </w:r>
    </w:p>
    <w:p w14:paraId="314CAC5D" w14:textId="77777777" w:rsidR="009E53F6" w:rsidRDefault="00626BAC">
      <w:sdt>
        <w:sdtPr>
          <w:id w:val="716785028"/>
          <w:placeholder>
            <w:docPart w:val="8373BADC48AD1148AB7D8BC3B144DD6C"/>
          </w:placeholder>
          <w:temporary/>
          <w:showingPlcHdr/>
          <w15:appearance w15:val="hidden"/>
          <w:text/>
        </w:sdtPr>
        <w:sdtEndPr/>
        <w:sdtContent>
          <w:r>
            <w:t xml:space="preserve">[Include any grant/funding </w:t>
          </w:r>
          <w:r>
            <w:t>information and a complete correspondence address.]</w:t>
          </w:r>
        </w:sdtContent>
      </w:sdt>
    </w:p>
    <w:p w14:paraId="69959BB4" w14:textId="72108561" w:rsidR="00C96A1C" w:rsidRDefault="00C96A1C" w:rsidP="00D04A70"/>
    <w:p w14:paraId="7ED9CBE7" w14:textId="77777777" w:rsidR="00D04A70" w:rsidRDefault="00D04A70" w:rsidP="00D04A70"/>
    <w:p w14:paraId="04704BE4" w14:textId="77777777" w:rsidR="00D04A70" w:rsidRDefault="00D04A70" w:rsidP="00D04A70"/>
    <w:p w14:paraId="631C1DC0" w14:textId="77777777" w:rsidR="00D04A70" w:rsidRDefault="00D04A70" w:rsidP="00D04A70"/>
    <w:p w14:paraId="48AE4A3B" w14:textId="77777777" w:rsidR="00D04A70" w:rsidRDefault="00D04A70" w:rsidP="00D04A70"/>
    <w:p w14:paraId="6162A075" w14:textId="77777777" w:rsidR="00D04A70" w:rsidRDefault="00D04A70" w:rsidP="00D04A70"/>
    <w:p w14:paraId="1FB29F58" w14:textId="77777777" w:rsidR="00D04A70" w:rsidRDefault="00D04A70" w:rsidP="00D04A70"/>
    <w:p w14:paraId="2297A998" w14:textId="77777777" w:rsidR="00D04A70" w:rsidRPr="00D04A70" w:rsidRDefault="00D04A70" w:rsidP="00D04A70">
      <w:bookmarkStart w:id="0" w:name="_GoBack"/>
      <w:bookmarkEnd w:id="0"/>
    </w:p>
    <w:p w14:paraId="2B833364" w14:textId="77777777" w:rsidR="00C96A1C" w:rsidRDefault="00C96A1C" w:rsidP="00C96A1C">
      <w:pPr>
        <w:jc w:val="center"/>
        <w:rPr>
          <w:rFonts w:ascii="Times New Roman" w:hAnsi="Times New Roman" w:cs="Times New Roman"/>
          <w:b/>
        </w:rPr>
      </w:pPr>
    </w:p>
    <w:p w14:paraId="2611B529" w14:textId="5CD8F625" w:rsidR="00C96A1C" w:rsidRPr="003675B6" w:rsidRDefault="00C96A1C" w:rsidP="00C96A1C">
      <w:pPr>
        <w:rPr>
          <w:rFonts w:ascii="Times New Roman" w:hAnsi="Times New Roman" w:cs="Times New Roman"/>
        </w:rPr>
      </w:pPr>
      <w:r w:rsidRPr="003675B6">
        <w:rPr>
          <w:rFonts w:ascii="Times New Roman" w:hAnsi="Times New Roman" w:cs="Times New Roman"/>
        </w:rPr>
        <w:lastRenderedPageBreak/>
        <w:t xml:space="preserve">Sex trafficking is a form of present-day slavery where individuals mainly women perform commercial sex from coercion, fraud or force. Sex exploitation is the primary purpose of sex trafficking. The Trafficking Victims Protection Act of 2000 (TVPA) in the USA defines sex trafficking as the process where individuals are recruited, </w:t>
      </w:r>
      <w:proofErr w:type="spellStart"/>
      <w:r w:rsidRPr="003675B6">
        <w:rPr>
          <w:rFonts w:ascii="Times New Roman" w:hAnsi="Times New Roman" w:cs="Times New Roman"/>
        </w:rPr>
        <w:t>harboured</w:t>
      </w:r>
      <w:proofErr w:type="spellEnd"/>
      <w:r w:rsidRPr="003675B6">
        <w:rPr>
          <w:rFonts w:ascii="Times New Roman" w:hAnsi="Times New Roman" w:cs="Times New Roman"/>
        </w:rPr>
        <w:t>, transported, provided, obtained, patronized or solicited by use of force, fraud, or coercion for commercial sex (</w:t>
      </w:r>
      <w:proofErr w:type="spellStart"/>
      <w:r w:rsidRPr="003675B6">
        <w:rPr>
          <w:rFonts w:ascii="Times New Roman" w:hAnsi="Times New Roman" w:cs="Times New Roman"/>
        </w:rPr>
        <w:t>Segrave</w:t>
      </w:r>
      <w:proofErr w:type="spellEnd"/>
      <w:r w:rsidRPr="003675B6">
        <w:rPr>
          <w:rFonts w:ascii="Times New Roman" w:hAnsi="Times New Roman" w:cs="Times New Roman"/>
        </w:rPr>
        <w:t xml:space="preserve"> &amp; Pickering, 2012). However, sex trafficking does not necessarily have to use force or fraud for children under the age of 18 years. Minors (under 18 years of age) who engage in commercial sex are considered to be victims of human trafficking, even if fraud or force was not used. </w:t>
      </w:r>
    </w:p>
    <w:p w14:paraId="105FBD30"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According to Hodge (2008), sex trafficking is one of the most</w:t>
      </w:r>
      <w:r w:rsidRPr="003675B6">
        <w:rPr>
          <w:rFonts w:ascii="Times New Roman" w:hAnsi="Times New Roman" w:cs="Times New Roman"/>
          <w:b/>
        </w:rPr>
        <w:t xml:space="preserve"> </w:t>
      </w:r>
      <w:r w:rsidRPr="003675B6">
        <w:rPr>
          <w:rFonts w:ascii="Times New Roman" w:hAnsi="Times New Roman" w:cs="Times New Roman"/>
        </w:rPr>
        <w:t>inhumane and criminal businesses in the world. Individuals who perpetrate Sex trafficking are known as sex traffickers. Sex traffickers usually target victims and then use threats, violence, false promises, and lies to win the victims for their won profit. Sex trafficking takes place in diverse venues and businesses such as brothels, strip clubs, motels, hotels, escort services, truck stops, among other sites (Raymond et Sex trafficking is the act of illegally selling people for sex. It is an abundant business in the United States, and it has negative impacts on individuals and society at large. The business has rooted mainly in the United States, and its growing at an alarming rate (</w:t>
      </w:r>
      <w:proofErr w:type="spellStart"/>
      <w:r w:rsidRPr="003675B6">
        <w:rPr>
          <w:rFonts w:ascii="Times New Roman" w:hAnsi="Times New Roman" w:cs="Times New Roman"/>
        </w:rPr>
        <w:t>Musto</w:t>
      </w:r>
      <w:proofErr w:type="spellEnd"/>
      <w:r w:rsidRPr="003675B6">
        <w:rPr>
          <w:rFonts w:ascii="Times New Roman" w:hAnsi="Times New Roman" w:cs="Times New Roman"/>
        </w:rPr>
        <w:t xml:space="preserve"> 2016). It is carried out by individuals who partner to carry out the business and different organizations that are carrying out the business with various labels.</w:t>
      </w:r>
    </w:p>
    <w:p w14:paraId="43E9A55E"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In a world full of criminal activities, sex and human trafficking are modern-day forms of slavery. Human trafficking involves the illegal trade of human beings for sex or </w:t>
      </w:r>
      <w:proofErr w:type="spellStart"/>
      <w:r w:rsidRPr="003675B6">
        <w:rPr>
          <w:rFonts w:ascii="Times New Roman" w:hAnsi="Times New Roman" w:cs="Times New Roman"/>
        </w:rPr>
        <w:t>labour</w:t>
      </w:r>
      <w:proofErr w:type="spellEnd"/>
      <w:r w:rsidRPr="003675B6">
        <w:rPr>
          <w:rFonts w:ascii="Times New Roman" w:hAnsi="Times New Roman" w:cs="Times New Roman"/>
        </w:rPr>
        <w:t xml:space="preserve">. It is a form of modern slavery where individuals are traded for sex. Globally, it is estimated that 4.5 million people are victims of sex trafficking. This paper discusses the concepts of sex and human trafficking, their definitions, the effects and the. The paper finds women and girls to be the </w:t>
      </w:r>
      <w:r w:rsidRPr="003675B6">
        <w:rPr>
          <w:rFonts w:ascii="Times New Roman" w:hAnsi="Times New Roman" w:cs="Times New Roman"/>
        </w:rPr>
        <w:lastRenderedPageBreak/>
        <w:t xml:space="preserve">primary victims of human trafficking, making about 70% of all the cases reported. The techniques used by the sex traffickers include guerilla pimping (use of threats, violence, intimidation and aggression) and finesse pimping (use of compassion, kindness, and promises to lure the victims). The article also cites challenges that governments face in trying to combat this growing business and provides some tips on how to overcome those challenges. The paper ends with a call for action from governments and agencies to bring to an end this inhumane business. Everyone should be vigilant and criminalize the selling of sex as well as enact anti-trafficking laws.  </w:t>
      </w:r>
    </w:p>
    <w:p w14:paraId="7579D333"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Sex trafficking is a type of human dealing which includes slavery or business sexual misuse as it happens in the United States. According to Lowman (2018), Sex dealing incorporates the transportation of people by methods for pressure, trickery, or potential power into exploitative and servitude like circumstances and is generally connected with composed unlawful activity.  Some of the actions against dealing with sex trafficking </w:t>
      </w:r>
      <w:proofErr w:type="spellStart"/>
      <w:r w:rsidRPr="003675B6">
        <w:rPr>
          <w:rFonts w:ascii="Times New Roman" w:hAnsi="Times New Roman" w:cs="Times New Roman"/>
        </w:rPr>
        <w:t>centre</w:t>
      </w:r>
      <w:proofErr w:type="spellEnd"/>
      <w:r w:rsidRPr="003675B6">
        <w:rPr>
          <w:rFonts w:ascii="Times New Roman" w:hAnsi="Times New Roman" w:cs="Times New Roman"/>
        </w:rPr>
        <w:t xml:space="preserve"> around harsher criminal enactment and disciplines, and improving worldwide police collaboration. There are great media crusades, which are intended to be enlightening to people in general, just as strategy creators and potential casualties</w:t>
      </w:r>
    </w:p>
    <w:p w14:paraId="5DA83360"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The victims are forcefully taken to sex markets whereby they are bought by people and taken into captivity where they are only used for sex purposes. Sex trafficking victims are forced to engage in acts by different circumstances, which is not their willingness. People targeted in this business are young c</w:t>
      </w:r>
      <w:r>
        <w:rPr>
          <w:rFonts w:ascii="Times New Roman" w:hAnsi="Times New Roman" w:cs="Times New Roman"/>
        </w:rPr>
        <w:t>hildren and women (</w:t>
      </w:r>
      <w:proofErr w:type="spellStart"/>
      <w:r>
        <w:rPr>
          <w:rFonts w:ascii="Times New Roman" w:hAnsi="Times New Roman" w:cs="Times New Roman"/>
        </w:rPr>
        <w:t>Nichola</w:t>
      </w:r>
      <w:proofErr w:type="spellEnd"/>
      <w:r>
        <w:rPr>
          <w:rFonts w:ascii="Times New Roman" w:hAnsi="Times New Roman" w:cs="Times New Roman"/>
        </w:rPr>
        <w:t xml:space="preserve"> </w:t>
      </w:r>
      <w:proofErr w:type="gramStart"/>
      <w:r>
        <w:rPr>
          <w:rFonts w:ascii="Times New Roman" w:hAnsi="Times New Roman" w:cs="Times New Roman"/>
        </w:rPr>
        <w:t xml:space="preserve">2016 </w:t>
      </w:r>
      <w:r w:rsidRPr="003675B6">
        <w:rPr>
          <w:rFonts w:ascii="Times New Roman" w:hAnsi="Times New Roman" w:cs="Times New Roman"/>
        </w:rPr>
        <w:t>.</w:t>
      </w:r>
      <w:proofErr w:type="gramEnd"/>
      <w:r w:rsidRPr="003675B6">
        <w:rPr>
          <w:rFonts w:ascii="Times New Roman" w:hAnsi="Times New Roman" w:cs="Times New Roman"/>
        </w:rPr>
        <w:t xml:space="preserve">al. 2001). Sex trafficking can be differentiated from other forms of commercial sex using the criteria of Action+ Means+ Purpose model. Human trafficking takes place when a trafficker the above actions and employs force, fraud or coercion to compel the victim to give commercial sex acts (Hodge, 2008). On the other </w:t>
      </w:r>
      <w:r w:rsidRPr="003675B6">
        <w:rPr>
          <w:rFonts w:ascii="Times New Roman" w:hAnsi="Times New Roman" w:cs="Times New Roman"/>
        </w:rPr>
        <w:lastRenderedPageBreak/>
        <w:t>hand, for sex trafficking, at least one element from the actions must be present. Using force and coercion means the act is done against the will of the person.</w:t>
      </w:r>
    </w:p>
    <w:p w14:paraId="18C7E0CA"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Sex trafficking is the criminality action of using force, coercion, or fraud to persuade another individual to sell sex. Common types of sex trafficking include pornography, brothels, illicit massage business, outdoor solicitation, and escort services (</w:t>
      </w:r>
      <w:proofErr w:type="spellStart"/>
      <w:r w:rsidRPr="003675B6">
        <w:rPr>
          <w:rFonts w:ascii="Times New Roman" w:hAnsi="Times New Roman" w:cs="Times New Roman"/>
        </w:rPr>
        <w:t>Suchland</w:t>
      </w:r>
      <w:proofErr w:type="spellEnd"/>
      <w:r w:rsidRPr="003675B6">
        <w:rPr>
          <w:rFonts w:ascii="Times New Roman" w:hAnsi="Times New Roman" w:cs="Times New Roman"/>
        </w:rPr>
        <w:t>, 2015). A significant number of American women are being involved in the sex trade in the United States. Sex trafficking has in-depth and far-reaching economic impacts. According to the research done by the Institute for Women's Policy Research (IWPR), sex trafficking is increasing at a high rate in all parts of the United States. The research also suggests that among the reported cases, more than three out of five victims were found to be females and approximately one – third were discovered to be teenagers (</w:t>
      </w:r>
      <w:proofErr w:type="spellStart"/>
      <w:r w:rsidRPr="003675B6">
        <w:rPr>
          <w:rFonts w:ascii="Times New Roman" w:hAnsi="Times New Roman" w:cs="Times New Roman"/>
        </w:rPr>
        <w:t>Cecchet</w:t>
      </w:r>
      <w:proofErr w:type="spellEnd"/>
      <w:r w:rsidRPr="003675B6">
        <w:rPr>
          <w:rFonts w:ascii="Times New Roman" w:hAnsi="Times New Roman" w:cs="Times New Roman"/>
        </w:rPr>
        <w:t xml:space="preserve"> &amp; </w:t>
      </w:r>
      <w:proofErr w:type="spellStart"/>
      <w:r w:rsidRPr="003675B6">
        <w:rPr>
          <w:rFonts w:ascii="Times New Roman" w:hAnsi="Times New Roman" w:cs="Times New Roman"/>
        </w:rPr>
        <w:t>Thoburn</w:t>
      </w:r>
      <w:proofErr w:type="spellEnd"/>
      <w:r w:rsidRPr="003675B6">
        <w:rPr>
          <w:rFonts w:ascii="Times New Roman" w:hAnsi="Times New Roman" w:cs="Times New Roman"/>
        </w:rPr>
        <w:t xml:space="preserve">, (2014).  This paper reviews prior research materials on the economic effect of sex trafficking and economical inconsistencies faced by particular populations, including women of </w:t>
      </w:r>
      <w:proofErr w:type="spellStart"/>
      <w:r w:rsidRPr="003675B6">
        <w:rPr>
          <w:rFonts w:ascii="Times New Roman" w:hAnsi="Times New Roman" w:cs="Times New Roman"/>
        </w:rPr>
        <w:t>colour</w:t>
      </w:r>
      <w:proofErr w:type="spellEnd"/>
      <w:r w:rsidRPr="003675B6">
        <w:rPr>
          <w:rFonts w:ascii="Times New Roman" w:hAnsi="Times New Roman" w:cs="Times New Roman"/>
        </w:rPr>
        <w:t>, who are incredibly susceptible to sex trafficking.</w:t>
      </w:r>
    </w:p>
    <w:p w14:paraId="470762F9"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There is a need to understand the economic implications of sex trafficking in the United States, the economic impacts of victimization, the financial aspects that can accelerate the risk of exploitation, the opportunities, and challenges faced by service providers and policies to reduce sex trafficking and economic harm. Sex traffic victims always experience poor mental and physical health. The victims of sex trafficking also are at risk of sexually transmitted diseases, unsafe abortions, and unplanned pregnancies (</w:t>
      </w:r>
      <w:proofErr w:type="spellStart"/>
      <w:r w:rsidRPr="003675B6">
        <w:rPr>
          <w:rFonts w:ascii="Times New Roman" w:hAnsi="Times New Roman" w:cs="Times New Roman"/>
        </w:rPr>
        <w:t>Siegfriedt</w:t>
      </w:r>
      <w:proofErr w:type="spellEnd"/>
      <w:r w:rsidRPr="003675B6">
        <w:rPr>
          <w:rFonts w:ascii="Times New Roman" w:hAnsi="Times New Roman" w:cs="Times New Roman"/>
        </w:rPr>
        <w:t>, 2016). Also, many victims struggle with drug addiction. As a result, there is. The government has to set up treatment programs to recover these victims hence spending a lot of capital that could be used in economic development.</w:t>
      </w:r>
    </w:p>
    <w:p w14:paraId="016CD024"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lastRenderedPageBreak/>
        <w:t xml:space="preserve">Obstacles to sure and firm employment can hamper the victim’s long term well- being and economic security. Late completion of education is common among girls involved in sex trafficking; hence need training after escaping abuse Ain order to secure suitable employment. Besides, a lack of legitimate experience makes victims not able to access high and stable jobs. Moreover, the communication barrier and lack of immigration status hinder victims from working in the United States (Judge &amp; </w:t>
      </w:r>
      <w:proofErr w:type="spellStart"/>
      <w:r w:rsidRPr="003675B6">
        <w:rPr>
          <w:rFonts w:ascii="Times New Roman" w:hAnsi="Times New Roman" w:cs="Times New Roman"/>
        </w:rPr>
        <w:t>Boursaw</w:t>
      </w:r>
      <w:proofErr w:type="spellEnd"/>
      <w:r w:rsidRPr="003675B6">
        <w:rPr>
          <w:rFonts w:ascii="Times New Roman" w:hAnsi="Times New Roman" w:cs="Times New Roman"/>
        </w:rPr>
        <w:t>, 2018). Hence economics is negatively affected as there is immobility of the workforce.</w:t>
      </w:r>
    </w:p>
    <w:p w14:paraId="467994D9"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Generally, victims experience sound effects of sex trafficking throughout their lifetime; this is because of costs of mental and physical treatment and diminished job opportunities due to lack of working history and the criminalization of victims of sex trafficking. According to the research, most victims of sex trafficking have been arrested numerous times. Therefore, criminal records prevent victims from getting employment (Heller et al. 2018). In turn, this results in stagnant economic growth as no maximum output of available workforce in the economy. Notably, there are considerable funds purposely allocated to prevent sex trafficking. In 2016, the government used approximately $ 19,000,000 on sex trafficking victims. These funds could be directed to the government investments to boost economic performance (Marcus, 2014)</w:t>
      </w:r>
    </w:p>
    <w:p w14:paraId="41502346" w14:textId="77777777" w:rsidR="00C96A1C" w:rsidRDefault="00C96A1C" w:rsidP="00C96A1C">
      <w:pPr>
        <w:rPr>
          <w:rFonts w:ascii="Times New Roman" w:hAnsi="Times New Roman" w:cs="Times New Roman"/>
        </w:rPr>
      </w:pPr>
      <w:r w:rsidRPr="003675B6">
        <w:rPr>
          <w:rFonts w:ascii="Times New Roman" w:hAnsi="Times New Roman" w:cs="Times New Roman"/>
        </w:rPr>
        <w:t>Finally, sex trafficking has been argued to be slavery; this is because it is a futile way of commercial success (Dank et al., 2014). The use of the human body as equipment for personal gain, there is a potential loss in human capital and possible contributions made by the victim. Women in sex trafficking are being used as non- renewable resources and this enslavement makes them remain in poverty, battered physically and mentally and providing little to the society hence dragging back the economy</w:t>
      </w:r>
      <w:r>
        <w:rPr>
          <w:rFonts w:ascii="Times New Roman" w:hAnsi="Times New Roman" w:cs="Times New Roman"/>
        </w:rPr>
        <w:t>.</w:t>
      </w:r>
    </w:p>
    <w:p w14:paraId="7597DD42"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lastRenderedPageBreak/>
        <w:t xml:space="preserve">According to the International Labor Organization (ILO), out of the 20.9 million victims of forced </w:t>
      </w:r>
      <w:proofErr w:type="spellStart"/>
      <w:r w:rsidRPr="003675B6">
        <w:rPr>
          <w:rFonts w:ascii="Times New Roman" w:hAnsi="Times New Roman" w:cs="Times New Roman"/>
        </w:rPr>
        <w:t>labour</w:t>
      </w:r>
      <w:proofErr w:type="spellEnd"/>
      <w:r w:rsidRPr="003675B6">
        <w:rPr>
          <w:rFonts w:ascii="Times New Roman" w:hAnsi="Times New Roman" w:cs="Times New Roman"/>
        </w:rPr>
        <w:t>, 4.5 million are victims of commercial sex. However, due to the covertness of the business, it is not easy to establish accurate and reliable data concerning sex trafficking (Hodge, 2008).</w:t>
      </w:r>
    </w:p>
    <w:p w14:paraId="5E1013DA"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b/>
        <w:t>The first report of girls and women getting into prostitution was availed at the end of 1970s and early 1980s. Majority of these women originated from Asia and were sold to brothels so as to be used to satisfy the desires of tourists for sexual activities. The tourists who visited these areas were coming from industrialized Nations. At the present moment, the scope has expanded, and women are forced into prostitution, kidnapped and some are engaging in sex business with men to get money, and this has expanded to nearly all countries in the world. As sex trafficking has emerged to become an international business, the focus of battling the phenomenon has become both social and political with the risks and facts involved in an unlawful trade being public more than ever before. A lot of the literature on sex trafficking converses the real practice of fraud, force and coercion applied by pimps and traffickers to relocate persons and make them work against their motivation. As anticipated, the literature agrees that to ensure sex trafficking is brought to an end political determination, a relentless vision and the audacity and ability to contest the demand are very vital. Sex trafficking denies women their rights, especially those who are forced to engage in sex. Policymakers and advocates in this arena have concentrated on fighting for human rights of children and women globally, enabling these persons to live with self-esteem irrespective of their social class, republic of the origin or economic condition.</w:t>
      </w:r>
    </w:p>
    <w:p w14:paraId="29D67B2C"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b/>
        <w:t xml:space="preserve">Whenever a scholar is undertaking research concerning illegal practice like sex trafficking, it is not easy to gather the necessary required information. This is according to global </w:t>
      </w:r>
      <w:r w:rsidRPr="003675B6">
        <w:rPr>
          <w:rFonts w:ascii="Times New Roman" w:hAnsi="Times New Roman" w:cs="Times New Roman"/>
        </w:rPr>
        <w:lastRenderedPageBreak/>
        <w:t xml:space="preserve">renowned sex trafficking researcher </w:t>
      </w:r>
      <w:proofErr w:type="spellStart"/>
      <w:r w:rsidRPr="003675B6">
        <w:rPr>
          <w:rFonts w:ascii="Times New Roman" w:hAnsi="Times New Roman" w:cs="Times New Roman"/>
        </w:rPr>
        <w:t>Dr</w:t>
      </w:r>
      <w:proofErr w:type="spellEnd"/>
      <w:r w:rsidRPr="003675B6">
        <w:rPr>
          <w:rFonts w:ascii="Times New Roman" w:hAnsi="Times New Roman" w:cs="Times New Roman"/>
        </w:rPr>
        <w:t>, Bales, Kelvin argument “making an effective response to trafficking needs a multi-stage method, yet at every phase of the procedure, we currently lack systematic research. In core, with all step to creating credible, empirical data and sex trafficking, the difficulties with determining an illegal exercise persist, limiting the type of information and data gathering methods of the study. Deciding the unavailability of empirical data assessing the size of the phenomenon is authoritative to projecting an actual solution plan. When experimental studies discovery the number of involuntary sex workers is smaller than estimated by the United States government and anti-trafficking agencies alike, receiving States may allow visas and legal protection to the sufferers more freely. Nevertheless, the bigger number of uncontrolled sex personnel, the more complex the condition becomes for getting nations and therefore, the remedy may change to forthcoming trafficking prevention while deporting current victims. Regardless of the result, an empirical study on the phenomenon is imperative to recognize the cause, trends, purposes and factual scope of the phenomenon.</w:t>
      </w:r>
    </w:p>
    <w:p w14:paraId="24400CD2"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ab/>
        <w:t xml:space="preserve">Sex trafficking is a contemporary practice of oppression in which a profitmaking sex act is persuaded by force in which the individuals induced to do such an act is under 18 years. Performing of the trafficking Victims Protection Act of 2000 (TVPA) made sex trafficking a solemn defilement of federal law. The TVPA also identifies </w:t>
      </w:r>
      <w:proofErr w:type="spellStart"/>
      <w:r w:rsidRPr="003675B6">
        <w:rPr>
          <w:rFonts w:ascii="Times New Roman" w:hAnsi="Times New Roman" w:cs="Times New Roman"/>
        </w:rPr>
        <w:t>labour</w:t>
      </w:r>
      <w:proofErr w:type="spellEnd"/>
      <w:r w:rsidRPr="003675B6">
        <w:rPr>
          <w:rFonts w:ascii="Times New Roman" w:hAnsi="Times New Roman" w:cs="Times New Roman"/>
        </w:rPr>
        <w:t xml:space="preserve"> trading that is deliberated in a discrete fact sheet. Victims of sex trafficking can be boys. Women, girls or men, but popular are women and girls. There is a number of common arrangements for fatalities into conditions of sex trafficking, including:</w:t>
      </w:r>
    </w:p>
    <w:p w14:paraId="483892DB" w14:textId="77777777" w:rsidR="00C96A1C" w:rsidRPr="003675B6" w:rsidRDefault="00C96A1C" w:rsidP="00C96A1C">
      <w:pPr>
        <w:pStyle w:val="ListParagraph"/>
        <w:numPr>
          <w:ilvl w:val="0"/>
          <w:numId w:val="12"/>
        </w:numPr>
        <w:tabs>
          <w:tab w:val="center" w:pos="4680"/>
        </w:tabs>
        <w:spacing w:after="200"/>
        <w:rPr>
          <w:rFonts w:ascii="Times New Roman" w:hAnsi="Times New Roman" w:cs="Times New Roman"/>
        </w:rPr>
      </w:pPr>
      <w:r w:rsidRPr="003675B6">
        <w:rPr>
          <w:rFonts w:ascii="Times New Roman" w:hAnsi="Times New Roman" w:cs="Times New Roman"/>
        </w:rPr>
        <w:t>Being kidnapped by traffickers</w:t>
      </w:r>
    </w:p>
    <w:p w14:paraId="3D66A8BC" w14:textId="77777777" w:rsidR="00C96A1C" w:rsidRPr="003675B6" w:rsidRDefault="00C96A1C" w:rsidP="00C96A1C">
      <w:pPr>
        <w:pStyle w:val="ListParagraph"/>
        <w:numPr>
          <w:ilvl w:val="0"/>
          <w:numId w:val="12"/>
        </w:numPr>
        <w:tabs>
          <w:tab w:val="center" w:pos="4680"/>
        </w:tabs>
        <w:spacing w:after="200"/>
        <w:rPr>
          <w:rFonts w:ascii="Times New Roman" w:hAnsi="Times New Roman" w:cs="Times New Roman"/>
        </w:rPr>
      </w:pPr>
      <w:r w:rsidRPr="003675B6">
        <w:rPr>
          <w:rFonts w:ascii="Times New Roman" w:hAnsi="Times New Roman" w:cs="Times New Roman"/>
        </w:rPr>
        <w:t>An untruthful marriage suggestion turned into a slavery situation</w:t>
      </w:r>
    </w:p>
    <w:p w14:paraId="26641196" w14:textId="77777777" w:rsidR="00C96A1C" w:rsidRPr="003675B6" w:rsidRDefault="00C96A1C" w:rsidP="00C96A1C">
      <w:pPr>
        <w:pStyle w:val="ListParagraph"/>
        <w:numPr>
          <w:ilvl w:val="0"/>
          <w:numId w:val="12"/>
        </w:numPr>
        <w:tabs>
          <w:tab w:val="center" w:pos="4680"/>
        </w:tabs>
        <w:spacing w:after="200"/>
        <w:rPr>
          <w:rFonts w:ascii="Times New Roman" w:hAnsi="Times New Roman" w:cs="Times New Roman"/>
        </w:rPr>
      </w:pPr>
      <w:r w:rsidRPr="003675B6">
        <w:rPr>
          <w:rFonts w:ascii="Times New Roman" w:hAnsi="Times New Roman" w:cs="Times New Roman"/>
        </w:rPr>
        <w:t>Being vented into the sex trade by parents, boyfriends and husbands.</w:t>
      </w:r>
    </w:p>
    <w:p w14:paraId="68036070" w14:textId="77777777" w:rsidR="00C96A1C" w:rsidRPr="003675B6" w:rsidRDefault="00C96A1C" w:rsidP="00C96A1C">
      <w:pPr>
        <w:pStyle w:val="ListParagraph"/>
        <w:numPr>
          <w:ilvl w:val="0"/>
          <w:numId w:val="12"/>
        </w:numPr>
        <w:tabs>
          <w:tab w:val="center" w:pos="4680"/>
        </w:tabs>
        <w:spacing w:after="200"/>
        <w:rPr>
          <w:rFonts w:ascii="Times New Roman" w:hAnsi="Times New Roman" w:cs="Times New Roman"/>
        </w:rPr>
      </w:pPr>
      <w:r w:rsidRPr="003675B6">
        <w:rPr>
          <w:rFonts w:ascii="Times New Roman" w:hAnsi="Times New Roman" w:cs="Times New Roman"/>
        </w:rPr>
        <w:lastRenderedPageBreak/>
        <w:t xml:space="preserve">A promise of a good job in another nation. </w:t>
      </w:r>
    </w:p>
    <w:p w14:paraId="64978453" w14:textId="77777777" w:rsidR="00C96A1C" w:rsidRDefault="00C96A1C" w:rsidP="00C96A1C">
      <w:pPr>
        <w:rPr>
          <w:rFonts w:ascii="Times New Roman" w:hAnsi="Times New Roman" w:cs="Times New Roman"/>
        </w:rPr>
      </w:pPr>
      <w:r w:rsidRPr="003675B6">
        <w:rPr>
          <w:rFonts w:ascii="Times New Roman" w:hAnsi="Times New Roman" w:cs="Times New Roman"/>
        </w:rPr>
        <w:t>Sex traffickers regularly focus their targets to debt-bondage, an illegitimate exercise in which the traffickers communicate to their fatalities that they owe funds, and they must pledge their private services to reimburse the debt. Sex traffickers apply multiple procedures to "condition" their sufferers including beatings, physical abuse, starvation, threats of violence among others to victims and even to the families of the victims. Involuntary drug use and the pressures of humiliating their fatalities by reveling their practices to their families and friends.  The victims of sex trafficking face many health risks. Physical dangers include physical injuries, sexually transmitted diseases, alcohol and drug addiction, miscarriages, among other health threats. Victims also may get the problem of traumatic bonding that is a form of forced mechanism in which the perpetrator imparts in the victims fear as well as an appreciation for being permitted to live.</w:t>
      </w:r>
    </w:p>
    <w:p w14:paraId="087AA140" w14:textId="77777777" w:rsidR="00C96A1C" w:rsidRDefault="00C96A1C" w:rsidP="00C96A1C">
      <w:pPr>
        <w:ind w:firstLine="360"/>
        <w:rPr>
          <w:rFonts w:ascii="Times New Roman" w:hAnsi="Times New Roman" w:cs="Times New Roman"/>
        </w:rPr>
      </w:pPr>
      <w:r w:rsidRPr="003675B6">
        <w:rPr>
          <w:rFonts w:ascii="Times New Roman" w:hAnsi="Times New Roman" w:cs="Times New Roman"/>
        </w:rPr>
        <w:t xml:space="preserve">The types of sex trafficking vary depending on the circumstance it is done in. Fatalities of trafficking are enforced into numerous forms of commercial sexual exploitation including pornography, military prostitution, sex tourism, stripping and prostitution.  Dupes trafficked into pornography and prostitution are typically involved in the supreme abusive forms of profitmaking sex actions. Sex trafficking activities can be found highly-visible places like street prostitution, closed brothels which run out of residential areas. Sex trafficking also takes place in various private and public areas like spas, clubs among other fronts for prostitution. Victims may begin dancing and finally involved themselves in prostitution, especially when they are drunk. When victims of trafficking are identified, the U.S. government can assist them in modifying their immigration position, and get assistance in reconstructing their lives in the United States via several programs. By confirming sufferers of trafficking the American government through the </w:t>
      </w:r>
      <w:r w:rsidRPr="003675B6">
        <w:rPr>
          <w:rFonts w:ascii="Times New Roman" w:hAnsi="Times New Roman" w:cs="Times New Roman"/>
        </w:rPr>
        <w:lastRenderedPageBreak/>
        <w:t>Department of Health and Federally funded benefits and services to the same degree as a refugee. Targets of trafficking who are citizens of the U.S are not prerequisite to be licensed to receive benefits. As American citizens, they are already qualified for a lot of aids. Through Health and Human Services (HHS), victims are able to get services and benefits such as employment assistance, food and healthcare. Approved victims of sex trafficking are able to access services that enable them to provide English guidelines and skills preparation for job placement. Since many victims fear to come out due to fear of deportation, one key role of HHS is to link victims to non-profit organizations prepared to help them address their specific needs. These bodies can provide counselling, benefits coordination and case management.</w:t>
      </w:r>
    </w:p>
    <w:p w14:paraId="10FE60C6" w14:textId="77777777" w:rsidR="00C96A1C" w:rsidRDefault="00C96A1C" w:rsidP="00C96A1C">
      <w:pPr>
        <w:ind w:firstLine="360"/>
        <w:rPr>
          <w:rFonts w:ascii="Times New Roman" w:hAnsi="Times New Roman" w:cs="Times New Roman"/>
        </w:rPr>
      </w:pPr>
      <w:r w:rsidRPr="003675B6">
        <w:rPr>
          <w:rFonts w:ascii="Times New Roman" w:hAnsi="Times New Roman" w:cs="Times New Roman"/>
        </w:rPr>
        <w:t xml:space="preserve">The primary cause of sex trafficking is many and are different from one nation to another. Trafficking is a multifaceted phenomenon that is mainly influenced by cultural, social, economic and other influences. Majority of these issues are precise to people trafficking forms and to the States in which they happen. There are, however, many factors which tend to be common to sex trafficking in general or found in a large range of various regions. One such issue is that the desire of potential victims to move is misused by lawbreakers to train and get early control or collaboration, only to be substituted by more coercive procedures once the victims have been moved to another country that may not all the time be the one to which they had planned to migrate. Some of the mutual factors are local conditions that make populations want to migrate in the look of better conditions, lack of social opportunity, poor economy, poverty, oppression and lack of human rights. It has also been argued that sex trafficking is mostly attracted by political swings where some politicians and military personnel have been linked to being taking part in trafficking, especially with young ladies. War and other political instability may result in a displacement of people and forcing some individuals to involve themselves in sex trafficking as </w:t>
      </w:r>
      <w:r w:rsidRPr="003675B6">
        <w:rPr>
          <w:rFonts w:ascii="Times New Roman" w:hAnsi="Times New Roman" w:cs="Times New Roman"/>
        </w:rPr>
        <w:lastRenderedPageBreak/>
        <w:t xml:space="preserve">prostitution as a means of getting income. These are some factors that try to impose force on victims that drive them to participate in sex trafficking. Affluence and poverty are comparative notions that lead to both marketing and relocation patterns in which targets move from situations of dangerous poverty to conditions of less extreme deficiency. </w:t>
      </w:r>
    </w:p>
    <w:p w14:paraId="09D335BE" w14:textId="77777777" w:rsidR="00C96A1C" w:rsidRPr="00C751AD" w:rsidRDefault="00C96A1C" w:rsidP="00C96A1C">
      <w:pPr>
        <w:ind w:firstLine="0"/>
        <w:jc w:val="center"/>
        <w:rPr>
          <w:rFonts w:ascii="Times New Roman" w:hAnsi="Times New Roman" w:cs="Times New Roman"/>
          <w:b/>
        </w:rPr>
      </w:pPr>
      <w:r w:rsidRPr="00C751AD">
        <w:rPr>
          <w:rFonts w:ascii="Times New Roman" w:hAnsi="Times New Roman" w:cs="Times New Roman"/>
          <w:b/>
        </w:rPr>
        <w:t>Sex Trafficking Theory</w:t>
      </w:r>
    </w:p>
    <w:p w14:paraId="06C17B24"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b/>
        <w:t xml:space="preserve">The framing theory tries to explain to us why sex trafficking occurs and how it can be eliminated in America. Framing theory is an influential instrument for understanding how social actions administrations, business and media communicative their operation and sources, and advocate the overall public for their help and sustenance. Frame manifestation can be helpful to the political and social reputation and dynamic of any venture.  The public cooperative uniqueness of the entity is advanced and sustained over the traditional and social effects of their expressed frames. Frames carry the accumulating, formulation of significance and thoughtful, as they help in generating order of communal activities both unconsciously and consciously. </w:t>
      </w:r>
    </w:p>
    <w:p w14:paraId="479DC1A2" w14:textId="77777777" w:rsidR="00C96A1C" w:rsidRPr="00C751AD" w:rsidRDefault="00C96A1C" w:rsidP="00C96A1C">
      <w:pPr>
        <w:rPr>
          <w:rFonts w:ascii="Times New Roman" w:hAnsi="Times New Roman" w:cs="Times New Roman"/>
          <w:color w:val="FF0000"/>
        </w:rPr>
      </w:pPr>
      <w:r w:rsidRPr="003675B6">
        <w:rPr>
          <w:rFonts w:ascii="Times New Roman" w:hAnsi="Times New Roman" w:cs="Times New Roman"/>
        </w:rPr>
        <w:t xml:space="preserve">Frames are applied to eloquent the defendants’ location on a particular subject of inquiry. Framing theory claims that plans of clarification are formed by persons’ actors to communally comprehend and reply to issues. The specific relative of the respondent to the particular topic of investigation will impact their frame. Erving Coffman was the portent is emerging and testing the theory of framing. </w:t>
      </w:r>
    </w:p>
    <w:p w14:paraId="0A1A4E7A"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ab/>
        <w:t xml:space="preserve">In order to advance discredit, the practice of prostitution and delegitimize schemes where prostitution is authorized and controlled by the local authorities, persecution authors have fused prostitution with sex trafficking. According to Hughes, Donna claims that most sex-trafficking workers are originally started out as trafficked girls and women. She calls for prostitution and re-linking trafficking, and fighting the profitable sex trade as a whole.  There is no indication that </w:t>
      </w:r>
      <w:r w:rsidRPr="003675B6">
        <w:rPr>
          <w:rFonts w:ascii="Times New Roman" w:hAnsi="Times New Roman" w:cs="Times New Roman"/>
        </w:rPr>
        <w:lastRenderedPageBreak/>
        <w:t>most or even the popular of prostitute have been trafficked.  It is vital to identify that as late as fifteen years ago, trafficking was not a routine part of the dissertation concerning prostitution. At the present moment, many analysts debate that prostitution has been socially created in a particular way over the trading prism and that there is no objective correspondence among the two. Sex trafficking involves a financial transaction and trafficking is considered as a third party which facilitates a person's involvement in the sexual business. There are a lot of sex workers by an independent enterprise may be growing with the assistance of internet-facilitated connections between clients and sex-workers.</w:t>
      </w:r>
    </w:p>
    <w:p w14:paraId="2E416401"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ab/>
        <w:t>Some oppression authors are quite candid concerning their political reasons for connecting trafficking with prostitution. As prostitution generates, the demand for trafficking, sex commerce in its entirety need be challenged. Regardless of the problematic method in which domination authors have twisted trafficking, they have been unusually successful in rebranding trafficking in a mode that involves all sex work. The prostitution-trafficking association</w:t>
      </w:r>
      <w:r>
        <w:rPr>
          <w:rFonts w:ascii="Times New Roman" w:hAnsi="Times New Roman" w:cs="Times New Roman"/>
        </w:rPr>
        <w:t xml:space="preserve"> </w:t>
      </w:r>
      <w:r w:rsidRPr="003675B6">
        <w:rPr>
          <w:rFonts w:ascii="Times New Roman" w:hAnsi="Times New Roman" w:cs="Times New Roman"/>
        </w:rPr>
        <w:t xml:space="preserve">fully incorporated by the Bush government, demonstrated by the Nation Department’s Webpage the Link between Prostitution and Sex Trafficking that claimed inter alia, that prostitution fuels trafficking in individuals, and fuels the development of modern-day slavery. The prohibitionist depiction of trafficking clatters with an alternate, socioeconomic model that views trafficking as a complex phenomenon driven by big economic differences between poor and wealthy communities and countries, and instead emphasis on individual actors. </w:t>
      </w:r>
    </w:p>
    <w:p w14:paraId="1DA6515C"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b/>
        <w:t xml:space="preserve">Sex trafficking workers have different perspectives depending on the country of their origins. Irrespective of their State of the origin or the nature of sex they do, international and domestic trafficking fatalities alike have informed enduring the same type of involvement from their traffickers. Such reports comprise the pressure methods applied to entangle them in </w:t>
      </w:r>
      <w:r w:rsidRPr="003675B6">
        <w:rPr>
          <w:rFonts w:ascii="Times New Roman" w:hAnsi="Times New Roman" w:cs="Times New Roman"/>
        </w:rPr>
        <w:lastRenderedPageBreak/>
        <w:t xml:space="preserve">the business, the disturbing lifestyle of the sex industry, and the mistreatment they agonized. Up to date, most academic information has been gathered using qualitative discussions of targets of sex trafficking.  One such training found over interviewing sex trafficking fatalities in Europe that the basics request of victims was for advocates to measure the needs and roles of women worldwide. According to </w:t>
      </w:r>
      <w:proofErr w:type="spellStart"/>
      <w:r w:rsidRPr="003675B6">
        <w:rPr>
          <w:rFonts w:ascii="Times New Roman" w:hAnsi="Times New Roman" w:cs="Times New Roman"/>
        </w:rPr>
        <w:t>Goodey</w:t>
      </w:r>
      <w:proofErr w:type="spellEnd"/>
      <w:r w:rsidRPr="003675B6">
        <w:rPr>
          <w:rFonts w:ascii="Times New Roman" w:hAnsi="Times New Roman" w:cs="Times New Roman"/>
        </w:rPr>
        <w:t xml:space="preserve"> (2003) suggests a three-pronged approach to ending sex trafficking: prosecution of the traffickers, protection of the girls and women at risk of forced sex trafficking and prevention of the problem. The sufferers clearly argue that earlier any of these processes are implemented, worldwide leaders are required to identify and boost the economic and societal state of females in order to protect them from the risk of trafficking. This essay, therefore, proposes that victims of sex trafficking would plug to a need for civic awareness, courtesy to the safety of trafficked ladies and illegalization of traffickers, solving the fiscal opportunities of females. Depending on the insufficient writings dealing with sex </w:t>
      </w:r>
      <w:proofErr w:type="spellStart"/>
      <w:r w:rsidRPr="003675B6">
        <w:rPr>
          <w:rFonts w:ascii="Times New Roman" w:hAnsi="Times New Roman" w:cs="Times New Roman"/>
        </w:rPr>
        <w:t>labours</w:t>
      </w:r>
      <w:proofErr w:type="spellEnd"/>
      <w:r w:rsidRPr="003675B6">
        <w:rPr>
          <w:rFonts w:ascii="Times New Roman" w:hAnsi="Times New Roman" w:cs="Times New Roman"/>
        </w:rPr>
        <w:t xml:space="preserve"> and their descriptions and resolutions to the trafficking, one would necessitate getting their proposals of generating economic chances for women in their home Nations. </w:t>
      </w:r>
    </w:p>
    <w:p w14:paraId="108BE57B"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America has of recent merged the international creativities to fight to traffic over victim’s assistance and federal anti-trafficking regulations. Earlier to a channel of the Trafficking Victims Protection Act TVPA (2000), no regulation had been implemented to protect victims of trafficking from the oppression of the traffickers. The TVPA vary from normal kidnapping rules as it pertains to females in the sex business those who are either enforced into the job or once in sex job, are detained beside their will. Frequently times with internal trafficking, female may select to engage on commercial sex, but tirelessly a pimp selects them up and fundamentally own them, providing them a minute to no freedom of seepage. By the tear 2000, the American government has intensely increased the consequences for trafficking faults. The advantages of </w:t>
      </w:r>
      <w:r w:rsidRPr="003675B6">
        <w:rPr>
          <w:rFonts w:ascii="Times New Roman" w:hAnsi="Times New Roman" w:cs="Times New Roman"/>
        </w:rPr>
        <w:lastRenderedPageBreak/>
        <w:t xml:space="preserve">such two fold it allows law implementation officers to bring fairness to the fatalities by impeaching traffickers and the other is it decreases the request of obtaining females and children for sexual determinations. </w:t>
      </w:r>
    </w:p>
    <w:p w14:paraId="61EF55DB" w14:textId="77777777" w:rsidR="00C96A1C" w:rsidRDefault="00C96A1C" w:rsidP="00C96A1C">
      <w:pPr>
        <w:rPr>
          <w:rFonts w:ascii="Times New Roman" w:hAnsi="Times New Roman" w:cs="Times New Roman"/>
        </w:rPr>
      </w:pPr>
      <w:r w:rsidRPr="003675B6">
        <w:rPr>
          <w:rFonts w:ascii="Times New Roman" w:hAnsi="Times New Roman" w:cs="Times New Roman"/>
        </w:rPr>
        <w:t xml:space="preserve">Law implementation officers are the key figures in identifying victims of sex trafficking. Though trafficking is a worldwide issue, internal regulations implementations officers are more likely as compared to centralized agents to meet crimes of sex work, like sex trafficking. In order to convict them traffickers and pimps, they must first be recognized and affirmed against by their fatalities.  Law implantations have been accepted that the perfect way for this method to happen is by first identifying the losses and in turn using them to prosecute their traffickers. Hughes and Raymond (2002) have urged that female are essential to identifying and arraigning pimps. Regrettably, majority of refugee’s females, mainly those who are in American illegally and trafficked in the U.S are scared of reporting misconducts against their pimps since they are afraid that they will be conveyed to the immigration and Naturalization Service and deported to their country. </w:t>
      </w:r>
    </w:p>
    <w:p w14:paraId="35BD98E9"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The oppression of traffickers has abundant possible for averting the additional trafficking of girls and women. In the last years, law application has used the liberties in the TVPA to break up trafficking groups and imprison trafficking and imprison traffickers and pimps which in turn reduces the enrollment and introduction of new sex traffickers.  This procedure may be considered as one of the most crucial ways to end sex trafficking but in actual sense is very difficult method thus far. One of the implications that set this strategy as a difficult process is the as laws stand today, law application officers have reported that when they identify and prosecute traffickers, the penalties are not abundant enough to sue an individual and put them off the streets, out of the way of harming more females. Another legal process to combat trafficking </w:t>
      </w:r>
      <w:r w:rsidRPr="003675B6">
        <w:rPr>
          <w:rFonts w:ascii="Times New Roman" w:hAnsi="Times New Roman" w:cs="Times New Roman"/>
        </w:rPr>
        <w:lastRenderedPageBreak/>
        <w:t>suggested by Bales is to provide more chances for immigrants to official work in America. These changes could give a legal substitute for individuals to work in the nation rather than depending on traffickers to produce illegal documentation for them to work oversees.</w:t>
      </w:r>
    </w:p>
    <w:p w14:paraId="45A00121"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The way regulation frames the tricky of sex trafficking to the overall public expresses volumes nearly how every day, the United States can detect with dupes of sex trafficking. For instances when a sex worker is found, regulations enforcement fines them as a result of illegal character. In a real sense, these females may be unwillingly forced by traffickers to engage in sexual activities. These habit of forcing women for sex against their wish is one that is a rise in the most nation as women are facing sexual harassment in many streets unwillingly. When more of the emphasis is on the source, the outcome is growing scrutiny of the female's lives, circumstances and motivations, as if they are accountable for the wrongdoings committed on them. This example demonstrates how frames of law prosecution are authoritative to guiding accountability to the individuals triggering the misuse and not the female being mistreated.</w:t>
      </w:r>
    </w:p>
    <w:p w14:paraId="26582AB4"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Another important position of regulation enforcement is to identify the factors that put the female at threat for being trafficked, which is to pull and push factors. Since it is very vital for women in law enforcement officials to identify women at threat who are involved in trafficking by individuals of trafficking may appear like to the all public, without an understanding of the pull and push factors breeding the phenomenon, along with other bodies alike, may unlawfully blame the victims. There is a conflict between the academic literature concerning the law enforcement perspective of sex trafficking has been conflicting with some proposing that law enactment sees females as victims of sex trafficking.</w:t>
      </w:r>
    </w:p>
    <w:p w14:paraId="1F6AFB75"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 xml:space="preserve"> </w:t>
      </w:r>
      <w:r w:rsidRPr="003675B6">
        <w:rPr>
          <w:rFonts w:ascii="Times New Roman" w:hAnsi="Times New Roman" w:cs="Times New Roman"/>
        </w:rPr>
        <w:tab/>
        <w:t xml:space="preserve">Some law implementation administrators consider females as targets, while others accuse women of their perceived willing engagement into depraved sex work. Regrettably, the </w:t>
      </w:r>
      <w:r w:rsidRPr="003675B6">
        <w:rPr>
          <w:rFonts w:ascii="Times New Roman" w:hAnsi="Times New Roman" w:cs="Times New Roman"/>
        </w:rPr>
        <w:lastRenderedPageBreak/>
        <w:t>framing of female in sex work as illegitimate migrants and as wicked informed and banned the effective making and law application alongside the traffickers. The portrayal of trafficking individuals has also affected the provision of legitimate protection and help to sex traffickers. Some women are believed to be engaging in sex trafficking out of their own will, and they are even sometimes the one harassing some men, forcing them to have sex with them. Most people, especially those in law enforcement mostly takes women as criminals. This myth prolongs when females show no signs of pain.</w:t>
      </w:r>
    </w:p>
    <w:p w14:paraId="663D7697"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b/>
        <w:t xml:space="preserve">Equally, the literature also proposes that law implementation mostly frame the clarification as an exploitation of females. They argue that no individual would be deprived of their social rights, and for that reason, these individuals need to be helped, and justice meted to traffickers and pimps compelling the victims to mistreat themselves. The frames spoken by law prosecution are significant providers in recognizing the party at fault, taking the focus off of the innocent victims providing the sexual services.  If rule enforcement recognized the reluctance of the women to take part in sex job and presented them protection and victim restoration once recognized, they could more plentifully sue their traffickers. </w:t>
      </w:r>
    </w:p>
    <w:p w14:paraId="5EFB7CCF" w14:textId="77777777" w:rsidR="00C96A1C" w:rsidRDefault="00C96A1C" w:rsidP="00C96A1C">
      <w:pPr>
        <w:rPr>
          <w:rFonts w:ascii="Times New Roman" w:hAnsi="Times New Roman" w:cs="Times New Roman"/>
        </w:rPr>
      </w:pPr>
      <w:r w:rsidRPr="003675B6">
        <w:rPr>
          <w:rFonts w:ascii="Times New Roman" w:hAnsi="Times New Roman" w:cs="Times New Roman"/>
        </w:rPr>
        <w:tab/>
        <w:t>According to Nicholas (2016), they are lured into the act by being promised big cash and many other advantages; however, they end up being slaves of circumstances and forced to have sex. They are mistreated, and this is done without their consent with results in emotional and physical stigma among the victims. Besides, this business results in different psychological effects on victims, such as panic and extreme anxiety. This problem arises from the situations the victims are placed in. This includes being transported with a lack of water and food for several days and being locked up in rooms with poor hygienic conditions (</w:t>
      </w:r>
      <w:proofErr w:type="spellStart"/>
      <w:r w:rsidRPr="003675B6">
        <w:rPr>
          <w:rFonts w:ascii="Times New Roman" w:hAnsi="Times New Roman" w:cs="Times New Roman"/>
        </w:rPr>
        <w:t>Musto</w:t>
      </w:r>
      <w:proofErr w:type="spellEnd"/>
      <w:r w:rsidRPr="003675B6">
        <w:rPr>
          <w:rFonts w:ascii="Times New Roman" w:hAnsi="Times New Roman" w:cs="Times New Roman"/>
        </w:rPr>
        <w:t xml:space="preserve"> 2016). The victims end </w:t>
      </w:r>
      <w:r w:rsidRPr="003675B6">
        <w:rPr>
          <w:rFonts w:ascii="Times New Roman" w:hAnsi="Times New Roman" w:cs="Times New Roman"/>
        </w:rPr>
        <w:lastRenderedPageBreak/>
        <w:t xml:space="preserve">up conducting different malnutrition diseases and other diseases, which results from poor environmental conditions. </w:t>
      </w:r>
    </w:p>
    <w:p w14:paraId="4109F9EE"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Also, sex trafficking has a significant effect on society; the society lives in fear for their lives, and this disrupts the typical structure of the community where the moral being and human dignity are profoundly violated. Sex trafficking promotes other illegal activities in society, such as drug trafficking, which results in the disruption of a societal structure, resulting in a more corrupt society (</w:t>
      </w:r>
      <w:proofErr w:type="spellStart"/>
      <w:r w:rsidRPr="003675B6">
        <w:rPr>
          <w:rFonts w:ascii="Times New Roman" w:hAnsi="Times New Roman" w:cs="Times New Roman"/>
        </w:rPr>
        <w:t>Lutnick</w:t>
      </w:r>
      <w:proofErr w:type="spellEnd"/>
      <w:r w:rsidRPr="003675B6">
        <w:rPr>
          <w:rFonts w:ascii="Times New Roman" w:hAnsi="Times New Roman" w:cs="Times New Roman"/>
        </w:rPr>
        <w:t xml:space="preserve"> 2016). This business is done to both natives of the United States, and the legally accepted people from other countries in the world.</w:t>
      </w:r>
    </w:p>
    <w:p w14:paraId="36C608E3" w14:textId="77777777" w:rsidR="00C96A1C" w:rsidRDefault="00C96A1C" w:rsidP="00C96A1C">
      <w:pPr>
        <w:tabs>
          <w:tab w:val="center" w:pos="4680"/>
        </w:tabs>
        <w:rPr>
          <w:rFonts w:ascii="Times New Roman" w:hAnsi="Times New Roman" w:cs="Times New Roman"/>
        </w:rPr>
      </w:pPr>
      <w:r w:rsidRPr="003675B6">
        <w:rPr>
          <w:rFonts w:ascii="Times New Roman" w:hAnsi="Times New Roman" w:cs="Times New Roman"/>
        </w:rPr>
        <w:tab/>
        <w:t>Moreover, sex trafficking is a disadvantage to victims whereby, their social interaction is disrupted. They are forcefully taken away from their relatives' friends, families, and other people they were close to. They are forcibly isolated from people they love, and this affects their feelings and emotions. (</w:t>
      </w:r>
      <w:proofErr w:type="spellStart"/>
      <w:r w:rsidRPr="003675B6">
        <w:rPr>
          <w:rFonts w:ascii="Times New Roman" w:hAnsi="Times New Roman" w:cs="Times New Roman"/>
        </w:rPr>
        <w:t>Lutnik</w:t>
      </w:r>
      <w:proofErr w:type="spellEnd"/>
      <w:r w:rsidRPr="003675B6">
        <w:rPr>
          <w:rFonts w:ascii="Times New Roman" w:hAnsi="Times New Roman" w:cs="Times New Roman"/>
        </w:rPr>
        <w:t xml:space="preserve"> 2016). </w:t>
      </w:r>
    </w:p>
    <w:p w14:paraId="1AFC2C97"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According to </w:t>
      </w:r>
      <w:proofErr w:type="spellStart"/>
      <w:r w:rsidRPr="003675B6">
        <w:rPr>
          <w:rFonts w:ascii="Times New Roman" w:hAnsi="Times New Roman" w:cs="Times New Roman"/>
        </w:rPr>
        <w:t>Lutnick</w:t>
      </w:r>
      <w:proofErr w:type="spellEnd"/>
      <w:r w:rsidRPr="003675B6">
        <w:rPr>
          <w:rFonts w:ascii="Times New Roman" w:hAnsi="Times New Roman" w:cs="Times New Roman"/>
        </w:rPr>
        <w:t xml:space="preserve"> (2016), they are taken to foreign places where they don't know anyone, and they are left in the mercies of those who abducted them; they remain helpless, and this is a hazardous situation to victims they are affected both mentally and physically. Sex trafficking also impacts the victims negatively; they are profoundly affected by the act and ends up using drugs to cope with the situation and to forget about their problems. Many of them become addicts, which is an additional disadvantage to the victim. Society finds it hard to bring back the victim into a healthy state (Nicholas 2016).</w:t>
      </w:r>
    </w:p>
    <w:p w14:paraId="57476C47"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 </w:t>
      </w:r>
      <w:r w:rsidRPr="003675B6">
        <w:rPr>
          <w:rFonts w:ascii="Times New Roman" w:hAnsi="Times New Roman" w:cs="Times New Roman"/>
        </w:rPr>
        <w:tab/>
        <w:t>Additional disadvantages rehabilitation of victims takes more extended time, which results in United States society spending many resources in helping the victims and giving them another chance of having a healthy life. A lot of resources are being spent on ending the business and bringing back the society into normal functioning (</w:t>
      </w:r>
      <w:proofErr w:type="spellStart"/>
      <w:r w:rsidRPr="003675B6">
        <w:rPr>
          <w:rFonts w:ascii="Times New Roman" w:hAnsi="Times New Roman" w:cs="Times New Roman"/>
        </w:rPr>
        <w:t>Musto</w:t>
      </w:r>
      <w:proofErr w:type="spellEnd"/>
      <w:r w:rsidRPr="003675B6">
        <w:rPr>
          <w:rFonts w:ascii="Times New Roman" w:hAnsi="Times New Roman" w:cs="Times New Roman"/>
        </w:rPr>
        <w:t xml:space="preserve"> 2016).</w:t>
      </w:r>
    </w:p>
    <w:p w14:paraId="6A11CE4F"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lastRenderedPageBreak/>
        <w:t xml:space="preserve">The victims also undergo physical problems in the process of sex trafficking. Many are bitten and given different forms of material violation with results in physical body damage. Some victims end up being disabled due to broken hands, legs, or other parts of the body. This results in victims experiencing extreme physical suffering and experiences a lot of pain (Nicholas 2016). </w:t>
      </w:r>
    </w:p>
    <w:p w14:paraId="4824A9D4"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According to Nicholas (2016), some victims opt to end their lives to escape the suffering through attempts of suicide. This can be through being burned with hot metals or having their teeth broken from slaps they receive during manipulation of forced sex.</w:t>
      </w:r>
    </w:p>
    <w:p w14:paraId="419410E4"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ab/>
        <w:t>Also, sex trafficking leaves many children, helpless and orphans. Some victims of sex trafficking are suffering mothers who live in poor conditions and are lured to go and search for greener pastures by being promised jobs such as house helps or cleaners (</w:t>
      </w:r>
      <w:proofErr w:type="spellStart"/>
      <w:r w:rsidRPr="003675B6">
        <w:rPr>
          <w:rFonts w:ascii="Times New Roman" w:hAnsi="Times New Roman" w:cs="Times New Roman"/>
        </w:rPr>
        <w:t>Musto</w:t>
      </w:r>
      <w:proofErr w:type="spellEnd"/>
      <w:r w:rsidRPr="003675B6">
        <w:rPr>
          <w:rFonts w:ascii="Times New Roman" w:hAnsi="Times New Roman" w:cs="Times New Roman"/>
        </w:rPr>
        <w:t xml:space="preserve"> 2016). This is through the determination to save themselves and their children from poverty. They end up being taken as sex trafficking victims, which results in separation from their children, some end up dying in the process, and this occurs in children becoming orphans. They give positive hopes and promises to the victims and once they arrive at the place the find things different and they remain helpless because they can’t go back, for foreign victims, their passports and identification cards are taken, and they don't have many options but to adhere to the situation (</w:t>
      </w:r>
      <w:proofErr w:type="spellStart"/>
      <w:r w:rsidRPr="003675B6">
        <w:rPr>
          <w:rFonts w:ascii="Times New Roman" w:hAnsi="Times New Roman" w:cs="Times New Roman"/>
        </w:rPr>
        <w:t>Lutnick</w:t>
      </w:r>
      <w:proofErr w:type="spellEnd"/>
      <w:r w:rsidRPr="003675B6">
        <w:rPr>
          <w:rFonts w:ascii="Times New Roman" w:hAnsi="Times New Roman" w:cs="Times New Roman"/>
        </w:rPr>
        <w:t xml:space="preserve"> 2016).</w:t>
      </w:r>
    </w:p>
    <w:p w14:paraId="6858E3BA"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Sex trafficking also results in the effects of violating children's rights. Young helpless children are taken and forcefully sold to sec slavery. This is a lousy action where children suffer due to the cruelty of society (</w:t>
      </w:r>
      <w:proofErr w:type="spellStart"/>
      <w:r w:rsidRPr="003675B6">
        <w:rPr>
          <w:rFonts w:ascii="Times New Roman" w:hAnsi="Times New Roman" w:cs="Times New Roman"/>
        </w:rPr>
        <w:t>Lutnick</w:t>
      </w:r>
      <w:proofErr w:type="spellEnd"/>
      <w:r w:rsidRPr="003675B6">
        <w:rPr>
          <w:rFonts w:ascii="Times New Roman" w:hAnsi="Times New Roman" w:cs="Times New Roman"/>
        </w:rPr>
        <w:t xml:space="preserve"> 2016). Children are denied right of being raised by their parents and attending school. This also results in them suffering from physical and emotional stigma. Sex trafficking is against societal morality. Society suffers economic strain when skilled personnel is abducted to be used as a sex trafficking victim. An illegal business violates the </w:t>
      </w:r>
      <w:r w:rsidRPr="003675B6">
        <w:rPr>
          <w:rFonts w:ascii="Times New Roman" w:hAnsi="Times New Roman" w:cs="Times New Roman"/>
        </w:rPr>
        <w:lastRenderedPageBreak/>
        <w:t>proper upkeep of the community. Human rights are abused when the victims are forced into sex without their consent (Nicholas 2016). They are raped daily and given different forms of violation, which is against society's structuring on human dignity.</w:t>
      </w:r>
    </w:p>
    <w:p w14:paraId="35253BCD"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ab/>
        <w:t xml:space="preserve">Moreover, sex trafficking minimizes the respect for human dignity. The victims wonder how fellow human can be so cruel and ends up lacking respect for humanity. It turns the society into a hostile place as people are filled with fear, not knowing who will be next. Parents live in fear of their children's security (Nicholas, 2016). Sex trafficking has excellent effects on society. It has turned United States society into a corrupt society. Top officials in the government, security sector, and boundary administrations are all bribed by individuals or organizations that carry out drug trafficking (Lutnick2016). They are given an ample amount of money and properties to silence them and foster this illegal operation. </w:t>
      </w:r>
    </w:p>
    <w:p w14:paraId="7073EA28"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ab/>
        <w:t>This is done to establish a connection in every sector of the country to ensure every way is cleared, and they can carry out their business openly without government interventions (</w:t>
      </w:r>
      <w:proofErr w:type="spellStart"/>
      <w:r w:rsidRPr="003675B6">
        <w:rPr>
          <w:rFonts w:ascii="Times New Roman" w:hAnsi="Times New Roman" w:cs="Times New Roman"/>
        </w:rPr>
        <w:t>Lutnick</w:t>
      </w:r>
      <w:proofErr w:type="spellEnd"/>
      <w:r w:rsidRPr="003675B6">
        <w:rPr>
          <w:rFonts w:ascii="Times New Roman" w:hAnsi="Times New Roman" w:cs="Times New Roman"/>
        </w:rPr>
        <w:t xml:space="preserve"> 20160. This business is also carried out by top officials in the government enhanced, but drug trafficking, which makes it hard to stop the sex trafficking operations in the United Stated society.  Young children are also recruited into the business, which is very dangerous to the future society of the United States. Instead of children being taught good morals to enhance the excellent structure of the next generation, they are recruiting a future generation full of corrupt people, lack of respect for human dignity, and disrupted societal wellbeing (</w:t>
      </w:r>
      <w:proofErr w:type="spellStart"/>
      <w:r w:rsidRPr="003675B6">
        <w:rPr>
          <w:rFonts w:ascii="Times New Roman" w:hAnsi="Times New Roman" w:cs="Times New Roman"/>
        </w:rPr>
        <w:t>Lutnick</w:t>
      </w:r>
      <w:proofErr w:type="spellEnd"/>
      <w:r w:rsidRPr="003675B6">
        <w:rPr>
          <w:rFonts w:ascii="Times New Roman" w:hAnsi="Times New Roman" w:cs="Times New Roman"/>
        </w:rPr>
        <w:t xml:space="preserve"> 2016).</w:t>
      </w:r>
    </w:p>
    <w:p w14:paraId="29EAF3B3"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b/>
        <w:t xml:space="preserve">According to </w:t>
      </w:r>
      <w:proofErr w:type="spellStart"/>
      <w:r w:rsidRPr="003675B6">
        <w:rPr>
          <w:rFonts w:ascii="Times New Roman" w:hAnsi="Times New Roman" w:cs="Times New Roman"/>
        </w:rPr>
        <w:t>Lutnick</w:t>
      </w:r>
      <w:proofErr w:type="spellEnd"/>
      <w:r w:rsidRPr="003675B6">
        <w:rPr>
          <w:rFonts w:ascii="Times New Roman" w:hAnsi="Times New Roman" w:cs="Times New Roman"/>
        </w:rPr>
        <w:t xml:space="preserve"> (2016), sex trafficking has resulted in the death of many innocent people. Many people have tried to investigate this matter in the United States, due to connections by sex trafficking organizations, they are tracked down, and they killed together </w:t>
      </w:r>
      <w:r w:rsidRPr="003675B6">
        <w:rPr>
          <w:rFonts w:ascii="Times New Roman" w:hAnsi="Times New Roman" w:cs="Times New Roman"/>
        </w:rPr>
        <w:lastRenderedPageBreak/>
        <w:t>with their family members who are a callous act.  There is no one left to trust in society, Amy families are suffering, and individuals have been left in desperate situations. Many people do not have enough resources and connections to help their friends or family members who have been sold to sex trafficking; this leaves the family suffering in great agony (</w:t>
      </w:r>
      <w:proofErr w:type="spellStart"/>
      <w:r w:rsidRPr="003675B6">
        <w:rPr>
          <w:rFonts w:ascii="Times New Roman" w:hAnsi="Times New Roman" w:cs="Times New Roman"/>
        </w:rPr>
        <w:t>Musto</w:t>
      </w:r>
      <w:proofErr w:type="spellEnd"/>
      <w:r w:rsidRPr="003675B6">
        <w:rPr>
          <w:rFonts w:ascii="Times New Roman" w:hAnsi="Times New Roman" w:cs="Times New Roman"/>
        </w:rPr>
        <w:t xml:space="preserve"> 2016). This has resulted in society becoming a hunting place for more vulnerable people in the community.  Also, sex trafficking has resulted in families in the United States opting to have a limited number of family members. This includes a maximum of two children, which the family can easily monitor and provide maximum security. People are afraid of having many children who will be challenging to follow, and some may end up being abducted and involved in sex trafficking, which may be a big </w:t>
      </w:r>
      <w:r>
        <w:rPr>
          <w:rFonts w:ascii="Times New Roman" w:hAnsi="Times New Roman" w:cs="Times New Roman"/>
        </w:rPr>
        <w:t>blow to the family (</w:t>
      </w:r>
      <w:proofErr w:type="spellStart"/>
      <w:r>
        <w:rPr>
          <w:rFonts w:ascii="Times New Roman" w:hAnsi="Times New Roman" w:cs="Times New Roman"/>
        </w:rPr>
        <w:t>Musto</w:t>
      </w:r>
      <w:proofErr w:type="spellEnd"/>
      <w:r>
        <w:rPr>
          <w:rFonts w:ascii="Times New Roman" w:hAnsi="Times New Roman" w:cs="Times New Roman"/>
        </w:rPr>
        <w:t xml:space="preserve"> 2016) </w:t>
      </w:r>
      <w:r w:rsidRPr="003675B6">
        <w:rPr>
          <w:rFonts w:ascii="Times New Roman" w:hAnsi="Times New Roman" w:cs="Times New Roman"/>
        </w:rPr>
        <w:t>facts of trafficking</w:t>
      </w:r>
      <w:r>
        <w:rPr>
          <w:rFonts w:ascii="Times New Roman" w:hAnsi="Times New Roman" w:cs="Times New Roman"/>
        </w:rPr>
        <w:t>.</w:t>
      </w:r>
    </w:p>
    <w:p w14:paraId="3593D48C"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b/>
        <w:t xml:space="preserve">As argued by </w:t>
      </w:r>
      <w:proofErr w:type="spellStart"/>
      <w:r w:rsidRPr="003675B6">
        <w:rPr>
          <w:rFonts w:ascii="Times New Roman" w:hAnsi="Times New Roman" w:cs="Times New Roman"/>
        </w:rPr>
        <w:t>Hedlin</w:t>
      </w:r>
      <w:proofErr w:type="spellEnd"/>
      <w:r w:rsidRPr="003675B6">
        <w:rPr>
          <w:rFonts w:ascii="Times New Roman" w:hAnsi="Times New Roman" w:cs="Times New Roman"/>
        </w:rPr>
        <w:t xml:space="preserve">, S. (2016), expanded border checks and observing with attention on sex trafficking can be useful. The United States Government has a few organizations that inspect her boarders. These offices incorporate, among many, the Border Patrol others include Customs Service and the Coast Guard.  The offices from these departments work closely to ensure a decrease in the quantities of undocumented people entering the United States. The country is putting forth attempts to ensure the safety of its borders and to actualize approaches to screen individuals entering or leaving the nation to decide if they might be dealing casualties. </w:t>
      </w:r>
    </w:p>
    <w:p w14:paraId="034DD362"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ab/>
        <w:t xml:space="preserve"> A task force has been in existence since its formation by the former U.S. president, George Bush, On February 13, 2002. The Presidential Interagency Task Force marked an Executive Order to Monitor and Combat Trafficking. This team comprises of the Secretary of State, the Attorney General, and the Secretaries of </w:t>
      </w:r>
      <w:proofErr w:type="spellStart"/>
      <w:r w:rsidRPr="003675B6">
        <w:rPr>
          <w:rFonts w:ascii="Times New Roman" w:hAnsi="Times New Roman" w:cs="Times New Roman"/>
        </w:rPr>
        <w:t>Labour</w:t>
      </w:r>
      <w:proofErr w:type="spellEnd"/>
      <w:r w:rsidRPr="003675B6">
        <w:rPr>
          <w:rFonts w:ascii="Times New Roman" w:hAnsi="Times New Roman" w:cs="Times New Roman"/>
        </w:rPr>
        <w:t xml:space="preserve"> and Human and Health Services, Commissioner of the United States Agency for International Development and the Director of </w:t>
      </w:r>
      <w:r w:rsidRPr="003675B6">
        <w:rPr>
          <w:rFonts w:ascii="Times New Roman" w:hAnsi="Times New Roman" w:cs="Times New Roman"/>
        </w:rPr>
        <w:lastRenderedPageBreak/>
        <w:t>Central Intelligence unit. The team is responsible for planning the execution of the Trafficking Victims.</w:t>
      </w:r>
    </w:p>
    <w:p w14:paraId="5BB305E1"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 xml:space="preserve">The State Department's Annual Report on Trafficking in Persons, guaranteeing participation among government offices on this issue, and talking with legislative and non-administrative associations about dealing in people (Misconduct 2017). </w:t>
      </w:r>
    </w:p>
    <w:p w14:paraId="7DF57A2E"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ab/>
        <w:t>Public awareness crusades both at home and abroad have been among the United States' high engagement. These campaigns are planned for teaching, at any rate, three distinct groups: sex trafficking casualties or those in danger of turning out to be trafficking casualties and general society, regarding the individuals who have just been dealt.</w:t>
      </w:r>
    </w:p>
    <w:p w14:paraId="4D5D27B4"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 xml:space="preserve"> Public awareness crusades are expected to instruct casualties about their privileges and how to look for help, about the measures set up to guarantee their wellbeing, recuperation, and safely come back to their nations of origin, and how to contact proper law authorization specialists. The objective is to educate casualties regarding the securities accessible to them and, in this way, to urge them to report dealers either to law authorization authorities or to other people who will, at that point, report the violations. Present public awareness </w:t>
      </w:r>
      <w:proofErr w:type="spellStart"/>
      <w:r w:rsidRPr="003675B6">
        <w:rPr>
          <w:rFonts w:ascii="Times New Roman" w:hAnsi="Times New Roman" w:cs="Times New Roman"/>
        </w:rPr>
        <w:t>endeavours</w:t>
      </w:r>
      <w:proofErr w:type="spellEnd"/>
      <w:r w:rsidRPr="003675B6">
        <w:rPr>
          <w:rFonts w:ascii="Times New Roman" w:hAnsi="Times New Roman" w:cs="Times New Roman"/>
        </w:rPr>
        <w:t xml:space="preserve"> incorporate addresses, leaflets, handouts, banners, promotions in broad communications, and similar techniques. To arrive at casualties, potential survivors of dealing.</w:t>
      </w:r>
    </w:p>
    <w:p w14:paraId="09C8FAF0"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b/>
        <w:t xml:space="preserve">Furthermore, the Department is publicizing the cost-free dealing phone grumbling line utilizing open help declarations, and circulating data on specialist abuse to migrant and different networks. Through these </w:t>
      </w:r>
      <w:proofErr w:type="spellStart"/>
      <w:r w:rsidRPr="003675B6">
        <w:rPr>
          <w:rFonts w:ascii="Times New Roman" w:hAnsi="Times New Roman" w:cs="Times New Roman"/>
        </w:rPr>
        <w:t>endeavours</w:t>
      </w:r>
      <w:proofErr w:type="spellEnd"/>
      <w:r w:rsidRPr="003675B6">
        <w:rPr>
          <w:rFonts w:ascii="Times New Roman" w:hAnsi="Times New Roman" w:cs="Times New Roman"/>
        </w:rPr>
        <w:t xml:space="preserve">, the administration can both educate potential casualties regarding their privileges and sign to them that help is accessible. These </w:t>
      </w:r>
      <w:proofErr w:type="spellStart"/>
      <w:r w:rsidRPr="003675B6">
        <w:rPr>
          <w:rFonts w:ascii="Times New Roman" w:hAnsi="Times New Roman" w:cs="Times New Roman"/>
        </w:rPr>
        <w:t>endeavours</w:t>
      </w:r>
      <w:proofErr w:type="spellEnd"/>
      <w:r w:rsidRPr="003675B6">
        <w:rPr>
          <w:rFonts w:ascii="Times New Roman" w:hAnsi="Times New Roman" w:cs="Times New Roman"/>
        </w:rPr>
        <w:t xml:space="preserve"> are predictable with our objective of making the American people aware of this issue and how to report it.</w:t>
      </w:r>
    </w:p>
    <w:p w14:paraId="7E4F74CB"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lastRenderedPageBreak/>
        <w:tab/>
        <w:t xml:space="preserve">The Department of   Justice has additionally started a network outreach program to work with nearby local gatherings, casualties' privileges associations, outsiders' privileges associations, covers, places of love, and others. The Department needs to illuminate casualties regarding the insurances and administrations that are accessible to them and to urge casualties and others to report suspected dealing violations. Nongovernmental Organizations, including religious NGOs, might be exceptionally viable to work with particularly in nations in Central America and the Caribbean since casualties will frequently go to chapel associations when they are out of luck strictly. Church authorities have given valuable leads that have prompted noteworthy strikes on dealing rings.  </w:t>
      </w:r>
    </w:p>
    <w:p w14:paraId="49408502"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b/>
        <w:t xml:space="preserve">Criminal examiners and agents are being prepared to seek after transient carrying associations, and different people are profiting by vagrant pirating, by utilizing a wide range of rules and analytical techniques. Notwithstanding the provision explicitly coordinated at vagrant runners, which covers unlawfully carrying transients into the United States other than at a lawful port of section, bringing them anyplace in the United States, realizing that they are not approved to enter, moving them inside the United States. </w:t>
      </w:r>
      <w:proofErr w:type="spellStart"/>
      <w:r w:rsidRPr="003675B6">
        <w:rPr>
          <w:rFonts w:ascii="Times New Roman" w:hAnsi="Times New Roman" w:cs="Times New Roman"/>
        </w:rPr>
        <w:t>Harbouring</w:t>
      </w:r>
      <w:proofErr w:type="spellEnd"/>
      <w:r w:rsidRPr="003675B6">
        <w:rPr>
          <w:rFonts w:ascii="Times New Roman" w:hAnsi="Times New Roman" w:cs="Times New Roman"/>
        </w:rPr>
        <w:t xml:space="preserve"> or disguising them, urging or initiating them to enter wrongfully, the rule forbidding work of carried vagrants, and the rule precluding importation of outsiders for prostitution or other corrupt purposes. Bureaucratic examiners may likewise utilize different resolutions that apply to particular vagrant sneaking cases relying on other realities that might be learned by the administration during the examination, for example, the mail and wire misrepresentation rules, and the illegal tax avoidance and racketeering laws.</w:t>
      </w:r>
    </w:p>
    <w:p w14:paraId="4B3B81E8"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ab/>
        <w:t xml:space="preserve">Sex trafficking is a worldwide issue that cannot be tended to effectively without global collaboration, as recognized by the United States. Notwithstanding cooperating with different </w:t>
      </w:r>
      <w:r w:rsidRPr="003675B6">
        <w:rPr>
          <w:rFonts w:ascii="Times New Roman" w:hAnsi="Times New Roman" w:cs="Times New Roman"/>
        </w:rPr>
        <w:lastRenderedPageBreak/>
        <w:t>countries on carrying examinations and prohibitions, the U.S. is looking to convince different countries to receive compelling laws to deflect trafficking. At the very least, ought to give criminal punishments to vagrant sneaking, force fines on transporters associated with carrying, and give approaches to hold onto the advantages of criminal pirating associations. Runners will consistently search out and abuse the most fragile connection in the global chain, so countries must cooperate to make it progressively hard for dealers to work anyplace on the planet.</w:t>
      </w:r>
    </w:p>
    <w:p w14:paraId="44F37580"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The   Act perceives the universal extent of the dealing issue and needs the Department of State to participate in forceful worldwide </w:t>
      </w:r>
      <w:proofErr w:type="spellStart"/>
      <w:r w:rsidRPr="003675B6">
        <w:rPr>
          <w:rFonts w:ascii="Times New Roman" w:hAnsi="Times New Roman" w:cs="Times New Roman"/>
        </w:rPr>
        <w:t>endeavours</w:t>
      </w:r>
      <w:proofErr w:type="spellEnd"/>
      <w:r w:rsidRPr="003675B6">
        <w:rPr>
          <w:rFonts w:ascii="Times New Roman" w:hAnsi="Times New Roman" w:cs="Times New Roman"/>
        </w:rPr>
        <w:t xml:space="preserve"> to control dealing insource nations (</w:t>
      </w:r>
      <w:proofErr w:type="spellStart"/>
      <w:r w:rsidRPr="003675B6">
        <w:rPr>
          <w:rFonts w:ascii="Times New Roman" w:hAnsi="Times New Roman" w:cs="Times New Roman"/>
        </w:rPr>
        <w:t>Luzwick</w:t>
      </w:r>
      <w:proofErr w:type="spellEnd"/>
      <w:r w:rsidRPr="003675B6">
        <w:rPr>
          <w:rFonts w:ascii="Times New Roman" w:hAnsi="Times New Roman" w:cs="Times New Roman"/>
        </w:rPr>
        <w:t xml:space="preserve">, 2017). A significant part of this exertion is working with countries to urge them to receive solid household hostile to dealing </w:t>
      </w:r>
      <w:proofErr w:type="spellStart"/>
      <w:r w:rsidRPr="003675B6">
        <w:rPr>
          <w:rFonts w:ascii="Times New Roman" w:hAnsi="Times New Roman" w:cs="Times New Roman"/>
        </w:rPr>
        <w:t>endeavours</w:t>
      </w:r>
      <w:proofErr w:type="spellEnd"/>
      <w:r w:rsidRPr="003675B6">
        <w:rPr>
          <w:rFonts w:ascii="Times New Roman" w:hAnsi="Times New Roman" w:cs="Times New Roman"/>
        </w:rPr>
        <w:t xml:space="preserve">. The Act built up inside the Department of State the Office to Monitor and Combat Trafficking and accused this office of the readiness of analytical reports on dealing. The Department of State gave the first yearly Trafficking in Quite a while Report. The report-introduced data assembled from over a hundred international embassies and offices, just as various nongovernmental and press reports.  </w:t>
      </w:r>
    </w:p>
    <w:p w14:paraId="4AEF8FA2" w14:textId="77777777" w:rsidR="00C96A1C" w:rsidRPr="003675B6" w:rsidRDefault="00C96A1C" w:rsidP="00C96A1C">
      <w:pPr>
        <w:tabs>
          <w:tab w:val="center" w:pos="4680"/>
        </w:tabs>
        <w:rPr>
          <w:rFonts w:ascii="Times New Roman" w:hAnsi="Times New Roman" w:cs="Times New Roman"/>
        </w:rPr>
      </w:pPr>
    </w:p>
    <w:p w14:paraId="63661569"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ab/>
        <w:t xml:space="preserve">       Sex is one of the primary reasons for trafficking. According to Kara (2009), victims of sex trafficking are mainly subjected and forced to many forms of sexual exploitation such as pornography, stripping, sexual tourism, and mail-order brides. Military prostitution and exotic dancing are also other forms of sexual exploitation that these victims are subjected to. It is essential to differentiate between sex trafficking and prostitution because they are different. Prostitution is one type of work performed by victims of sex trafficking, whereas sex trafficking is a general term that includes pornography and other sexual activities (Hodge, 2008). Traffickers or pimps get their clients (women and girls) who are socially and economically vulnerable who </w:t>
      </w:r>
      <w:r w:rsidRPr="003675B6">
        <w:rPr>
          <w:rFonts w:ascii="Times New Roman" w:hAnsi="Times New Roman" w:cs="Times New Roman"/>
        </w:rPr>
        <w:lastRenderedPageBreak/>
        <w:t>are susceptible to marginalization, isolation, violence, unemployment and drug addiction. The victims of sex trafficking are unable to escape as they face legal barriers, language barrier, limited knowledge, that prevent them from escaping (Kara, 2009).</w:t>
      </w:r>
    </w:p>
    <w:p w14:paraId="5E505BFF" w14:textId="77777777" w:rsidR="00C96A1C" w:rsidRPr="003675B6" w:rsidRDefault="00C96A1C" w:rsidP="00C96A1C">
      <w:pPr>
        <w:jc w:val="both"/>
        <w:rPr>
          <w:rFonts w:ascii="Times New Roman" w:hAnsi="Times New Roman" w:cs="Times New Roman"/>
          <w:b/>
        </w:rPr>
      </w:pPr>
      <w:r w:rsidRPr="003675B6">
        <w:rPr>
          <w:rFonts w:ascii="Times New Roman" w:hAnsi="Times New Roman" w:cs="Times New Roman"/>
        </w:rPr>
        <w:tab/>
        <w:t xml:space="preserve">In the majority of the countries in western and southern Europe, trafficking is mostly for </w:t>
      </w:r>
      <w:proofErr w:type="spellStart"/>
      <w:r w:rsidRPr="003675B6">
        <w:rPr>
          <w:rFonts w:ascii="Times New Roman" w:hAnsi="Times New Roman" w:cs="Times New Roman"/>
        </w:rPr>
        <w:t>labour</w:t>
      </w:r>
      <w:proofErr w:type="spellEnd"/>
      <w:r w:rsidRPr="003675B6">
        <w:rPr>
          <w:rFonts w:ascii="Times New Roman" w:hAnsi="Times New Roman" w:cs="Times New Roman"/>
        </w:rPr>
        <w:t xml:space="preserve"> or sexual exploitation. The male gender is one which is preferred to offer </w:t>
      </w:r>
      <w:proofErr w:type="spellStart"/>
      <w:r w:rsidRPr="003675B6">
        <w:rPr>
          <w:rFonts w:ascii="Times New Roman" w:hAnsi="Times New Roman" w:cs="Times New Roman"/>
        </w:rPr>
        <w:t>labour</w:t>
      </w:r>
      <w:proofErr w:type="spellEnd"/>
      <w:r w:rsidRPr="003675B6">
        <w:rPr>
          <w:rFonts w:ascii="Times New Roman" w:hAnsi="Times New Roman" w:cs="Times New Roman"/>
        </w:rPr>
        <w:t xml:space="preserve"> services. Boys are trafficked for exploitative </w:t>
      </w:r>
      <w:proofErr w:type="spellStart"/>
      <w:r w:rsidRPr="003675B6">
        <w:rPr>
          <w:rFonts w:ascii="Times New Roman" w:hAnsi="Times New Roman" w:cs="Times New Roman"/>
        </w:rPr>
        <w:t>labour</w:t>
      </w:r>
      <w:proofErr w:type="spellEnd"/>
      <w:r w:rsidRPr="003675B6">
        <w:rPr>
          <w:rFonts w:ascii="Times New Roman" w:hAnsi="Times New Roman" w:cs="Times New Roman"/>
        </w:rPr>
        <w:t xml:space="preserve"> such as slaves, soldiers and porters (Hodge, 2008).</w:t>
      </w:r>
    </w:p>
    <w:p w14:paraId="4BE63355" w14:textId="77777777" w:rsidR="00C96A1C" w:rsidRPr="003675B6" w:rsidRDefault="00C96A1C" w:rsidP="00C96A1C">
      <w:pPr>
        <w:jc w:val="both"/>
        <w:rPr>
          <w:rFonts w:ascii="Times New Roman" w:hAnsi="Times New Roman" w:cs="Times New Roman"/>
        </w:rPr>
      </w:pPr>
      <w:r w:rsidRPr="003675B6">
        <w:rPr>
          <w:rFonts w:ascii="Times New Roman" w:hAnsi="Times New Roman" w:cs="Times New Roman"/>
        </w:rPr>
        <w:t>Many people think that women and girls are the only victims of sex trafficking. However, men and boys are also victims of this heinous act. According to the International Labor Organization, there are about 40.3 victims of human trafficking, most of them being in the United States (Kara, 2009</w:t>
      </w:r>
    </w:p>
    <w:p w14:paraId="594C1AB8" w14:textId="77777777" w:rsidR="00C96A1C" w:rsidRPr="003675B6" w:rsidRDefault="00C96A1C" w:rsidP="00C96A1C">
      <w:pPr>
        <w:jc w:val="both"/>
        <w:rPr>
          <w:rFonts w:ascii="Times New Roman" w:hAnsi="Times New Roman" w:cs="Times New Roman"/>
        </w:rPr>
      </w:pPr>
      <w:r w:rsidRPr="003675B6">
        <w:rPr>
          <w:rFonts w:ascii="Times New Roman" w:hAnsi="Times New Roman" w:cs="Times New Roman"/>
        </w:rPr>
        <w:tab/>
        <w:t xml:space="preserve">The United Nations reports that about 70% of the victims of sex trafficking are women and girls. These victims are trafficked for sexual exploitation. Traffickers worldwide often target women and girls. Some of the contributing factors to sex trafficking include poor social, economic conditions and weak rules in countries in Africa, the Middle East and Asia. These conditions exacerbate the requirements for traffic, leading to sexual slavery and forced marriage (Raymond et al., 2001). Traffickers have targeted women in War-torn countries like Syria, Myanmar, Palestine, and Afghanistan feeing conflict and asylum seekers. Migrants and refugees are also a target group for sex traffickers in countries like Libya and Somalia (Deshpande &amp; </w:t>
      </w:r>
      <w:proofErr w:type="spellStart"/>
      <w:r w:rsidRPr="003675B6">
        <w:rPr>
          <w:rFonts w:ascii="Times New Roman" w:hAnsi="Times New Roman" w:cs="Times New Roman"/>
        </w:rPr>
        <w:t>Nour</w:t>
      </w:r>
      <w:proofErr w:type="spellEnd"/>
      <w:r w:rsidRPr="003675B6">
        <w:rPr>
          <w:rFonts w:ascii="Times New Roman" w:hAnsi="Times New Roman" w:cs="Times New Roman"/>
        </w:rPr>
        <w:t xml:space="preserve">, 2013). Women and girls are vulnerable to sex trafficking due to certain factors. Some factors undermine the ability of individuals to protect themselves or which disrupt connections to social and family support. These factors increase the susceptibility to fraud and coercion, and this makes women and girls more susceptible to sex trafficking. Secondly, women are usually exposed to </w:t>
      </w:r>
      <w:r w:rsidRPr="003675B6">
        <w:rPr>
          <w:rFonts w:ascii="Times New Roman" w:hAnsi="Times New Roman" w:cs="Times New Roman"/>
        </w:rPr>
        <w:lastRenderedPageBreak/>
        <w:t xml:space="preserve">variables that contribute to a person's vulnerability to being trafficked. Such variables include disabilities, refugee groups, immigrants, membership to a marginalized group, poverty, war, unemployment, and political stability. According to Deshpande &amp; </w:t>
      </w:r>
      <w:proofErr w:type="spellStart"/>
      <w:r w:rsidRPr="003675B6">
        <w:rPr>
          <w:rFonts w:ascii="Times New Roman" w:hAnsi="Times New Roman" w:cs="Times New Roman"/>
        </w:rPr>
        <w:t>Nour</w:t>
      </w:r>
      <w:proofErr w:type="spellEnd"/>
      <w:r w:rsidRPr="003675B6">
        <w:rPr>
          <w:rFonts w:ascii="Times New Roman" w:hAnsi="Times New Roman" w:cs="Times New Roman"/>
        </w:rPr>
        <w:t xml:space="preserve"> (2013), these variables usually expose women and girls to be victims of sex trafficking. The traffickers take advantage of the desperate situations of these people, such as lack of food, unemployment, lack of shelter, and poverty and make them their prime target for sex trafficking. These girls and women have fled abusive conditions at home. Traffickers pick them and coerce them into prostitution, promising them shelter, food and other goodies. These are the factors that make women be significant victims of sex trafficking. According to the United Nations Office on Drugs and Crime (UNODC), men and boys who are victims of sex trafficking are trafficked for exploitative </w:t>
      </w:r>
      <w:proofErr w:type="spellStart"/>
      <w:r w:rsidRPr="003675B6">
        <w:rPr>
          <w:rFonts w:ascii="Times New Roman" w:hAnsi="Times New Roman" w:cs="Times New Roman"/>
        </w:rPr>
        <w:t>labour</w:t>
      </w:r>
      <w:proofErr w:type="spellEnd"/>
      <w:r w:rsidRPr="003675B6">
        <w:rPr>
          <w:rFonts w:ascii="Times New Roman" w:hAnsi="Times New Roman" w:cs="Times New Roman"/>
        </w:rPr>
        <w:t xml:space="preserve"> such as slaves, soldiers and porters. 28% of trafficked victims are children with 62% coming from Sub-Saharan Africa. Men and boys represent a smaller percentage of victims of sex trafficking.</w:t>
      </w:r>
    </w:p>
    <w:p w14:paraId="57A9F2B0" w14:textId="77777777" w:rsidR="00C96A1C" w:rsidRPr="003675B6" w:rsidRDefault="00C96A1C" w:rsidP="00C96A1C">
      <w:pPr>
        <w:ind w:firstLine="360"/>
        <w:jc w:val="both"/>
        <w:rPr>
          <w:rFonts w:ascii="Times New Roman" w:hAnsi="Times New Roman" w:cs="Times New Roman"/>
        </w:rPr>
      </w:pPr>
      <w:r w:rsidRPr="003675B6">
        <w:rPr>
          <w:rFonts w:ascii="Times New Roman" w:hAnsi="Times New Roman" w:cs="Times New Roman"/>
        </w:rPr>
        <w:t xml:space="preserve">In some Countries, cultural and social activities also contribute to trafficking. For instance, the devaluing of girls and women in a community makes them excessively susceptible to trafficking.  On addition, other factors such as the involvement of international organized criminal groups, porous borders, corrupt government and inadequate capacity by immigration and law implementation officers to governor borders.  Inadequate legislation and lack of good political will and commitment to enforce standing lawmaking or mandates are other issues which facilitate trafficking in people. In accordance with the primary causes, many prevention plans fall in one of the following groups.  </w:t>
      </w:r>
    </w:p>
    <w:p w14:paraId="2DD02EB8" w14:textId="77777777" w:rsidR="00C96A1C" w:rsidRPr="003675B6" w:rsidRDefault="00C96A1C" w:rsidP="00C96A1C">
      <w:pPr>
        <w:pStyle w:val="ListParagraph"/>
        <w:numPr>
          <w:ilvl w:val="0"/>
          <w:numId w:val="13"/>
        </w:numPr>
        <w:spacing w:after="200"/>
        <w:jc w:val="both"/>
        <w:rPr>
          <w:rFonts w:ascii="Times New Roman" w:hAnsi="Times New Roman" w:cs="Times New Roman"/>
        </w:rPr>
      </w:pPr>
      <w:r w:rsidRPr="003675B6">
        <w:rPr>
          <w:rFonts w:ascii="Times New Roman" w:hAnsi="Times New Roman" w:cs="Times New Roman"/>
        </w:rPr>
        <w:t>Border control</w:t>
      </w:r>
    </w:p>
    <w:p w14:paraId="269D0816" w14:textId="77777777" w:rsidR="00C96A1C" w:rsidRPr="003675B6" w:rsidRDefault="00C96A1C" w:rsidP="00C96A1C">
      <w:pPr>
        <w:pStyle w:val="ListParagraph"/>
        <w:numPr>
          <w:ilvl w:val="0"/>
          <w:numId w:val="13"/>
        </w:numPr>
        <w:spacing w:after="200"/>
        <w:jc w:val="both"/>
        <w:rPr>
          <w:rFonts w:ascii="Times New Roman" w:hAnsi="Times New Roman" w:cs="Times New Roman"/>
        </w:rPr>
      </w:pPr>
      <w:r w:rsidRPr="003675B6">
        <w:rPr>
          <w:rFonts w:ascii="Times New Roman" w:hAnsi="Times New Roman" w:cs="Times New Roman"/>
        </w:rPr>
        <w:t xml:space="preserve">Reducing the vulnerability of potential victims through economic and social development. </w:t>
      </w:r>
    </w:p>
    <w:p w14:paraId="714BF327" w14:textId="77777777" w:rsidR="00C96A1C" w:rsidRPr="003675B6" w:rsidRDefault="00C96A1C" w:rsidP="00C96A1C">
      <w:pPr>
        <w:pStyle w:val="ListParagraph"/>
        <w:numPr>
          <w:ilvl w:val="0"/>
          <w:numId w:val="13"/>
        </w:numPr>
        <w:spacing w:after="200"/>
        <w:jc w:val="both"/>
        <w:rPr>
          <w:rFonts w:ascii="Times New Roman" w:hAnsi="Times New Roman" w:cs="Times New Roman"/>
        </w:rPr>
      </w:pPr>
      <w:r w:rsidRPr="003675B6">
        <w:rPr>
          <w:rFonts w:ascii="Times New Roman" w:hAnsi="Times New Roman" w:cs="Times New Roman"/>
        </w:rPr>
        <w:t>Discouraging the demand for the services of trafficked individuals</w:t>
      </w:r>
    </w:p>
    <w:p w14:paraId="09BC2418" w14:textId="77777777" w:rsidR="00C96A1C" w:rsidRPr="003675B6" w:rsidRDefault="00C96A1C" w:rsidP="00C96A1C">
      <w:pPr>
        <w:pStyle w:val="ListParagraph"/>
        <w:numPr>
          <w:ilvl w:val="0"/>
          <w:numId w:val="13"/>
        </w:numPr>
        <w:spacing w:after="200"/>
        <w:jc w:val="both"/>
        <w:rPr>
          <w:rFonts w:ascii="Times New Roman" w:hAnsi="Times New Roman" w:cs="Times New Roman"/>
        </w:rPr>
      </w:pPr>
      <w:r w:rsidRPr="003675B6">
        <w:rPr>
          <w:rFonts w:ascii="Times New Roman" w:hAnsi="Times New Roman" w:cs="Times New Roman"/>
        </w:rPr>
        <w:lastRenderedPageBreak/>
        <w:t>Preventing the corruption of public officials.</w:t>
      </w:r>
    </w:p>
    <w:p w14:paraId="11C16930" w14:textId="77777777" w:rsidR="00C96A1C" w:rsidRPr="0010114B" w:rsidRDefault="00C96A1C" w:rsidP="00C96A1C">
      <w:pPr>
        <w:pStyle w:val="ListParagraph"/>
        <w:numPr>
          <w:ilvl w:val="0"/>
          <w:numId w:val="13"/>
        </w:numPr>
        <w:spacing w:after="200"/>
        <w:jc w:val="both"/>
        <w:rPr>
          <w:rFonts w:ascii="Times New Roman" w:hAnsi="Times New Roman" w:cs="Times New Roman"/>
        </w:rPr>
      </w:pPr>
      <w:r w:rsidRPr="003675B6">
        <w:rPr>
          <w:rFonts w:ascii="Times New Roman" w:hAnsi="Times New Roman" w:cs="Times New Roman"/>
        </w:rPr>
        <w:t>Public education.</w:t>
      </w:r>
    </w:p>
    <w:p w14:paraId="43ED2051"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 xml:space="preserve">    </w:t>
      </w:r>
      <w:r w:rsidRPr="003675B6">
        <w:rPr>
          <w:rFonts w:ascii="Times New Roman" w:hAnsi="Times New Roman" w:cs="Times New Roman"/>
        </w:rPr>
        <w:tab/>
        <w:t xml:space="preserve">Women are the prime target of sex traffickers. Women are lured in many ways, both by violence and deceit. Methods of recruitment include false promises of food, shelter, and clothing. Other techniques involve befriending vulnerable-looking girls at schools, theatres and malls. Traffickers can be women or young men posing as doting boyfriends. FBI reports that traffickers may use force, intimidation, financial and emotional tactics to win the victims (Kara, 2009). Women are lured for promises like love and marriage or vast amounts of money. Others use violence and threats forcing women to remain under their control.  </w:t>
      </w:r>
    </w:p>
    <w:p w14:paraId="7AFDA102"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b/>
        <w:t>Victims of sex trafficking are mainly those from deprived backgrounds and those who yearn for better lives. These victims are promised good jobs, citizenship in a foreign country, education. Poverty exacerbates sex trafficking by making poor people vulnerable to the act. Poor parents may sell their daughters into sex trade or prostitution. Also, girls and women from impoverished backgrounds may not have the education which would help them acquire good jobs. These individuals are promised good jobs by the traffickers and end up falling prey to these perpetrators. They may also be determined to have better lives by travelling overseas to change their fortunes (Raymond et al., 2001).</w:t>
      </w:r>
    </w:p>
    <w:p w14:paraId="6F16C4E8"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ab/>
        <w:t xml:space="preserve">            Although a significant number of sex trafficking victims are kidnapped or lured by the traffickers, a considerable amount of them is sold into the sex trade by their parents and other close relatives. Parents who fail to educate their children may sell their children as sex slaves, especially in Sub-Saharan Africa. In some societies, children are sold for sex or work regardless of the status of the communities (</w:t>
      </w:r>
      <w:proofErr w:type="spellStart"/>
      <w:r w:rsidRPr="003675B6">
        <w:rPr>
          <w:rFonts w:ascii="Times New Roman" w:hAnsi="Times New Roman" w:cs="Times New Roman"/>
        </w:rPr>
        <w:t>Kempadoo</w:t>
      </w:r>
      <w:proofErr w:type="spellEnd"/>
      <w:r w:rsidRPr="003675B6">
        <w:rPr>
          <w:rFonts w:ascii="Times New Roman" w:hAnsi="Times New Roman" w:cs="Times New Roman"/>
        </w:rPr>
        <w:t xml:space="preserve"> et al., 2015). This is mostly found in developing countries where children are sold to support the rest of the family. Children may be </w:t>
      </w:r>
      <w:r w:rsidRPr="003675B6">
        <w:rPr>
          <w:rFonts w:ascii="Times New Roman" w:hAnsi="Times New Roman" w:cs="Times New Roman"/>
        </w:rPr>
        <w:lastRenderedPageBreak/>
        <w:t>forced to perform as sex slaves after their families sell them for nightly basis. In other circumstances, the family fails to give time and attention to the children. These children seek love and affection elsewhere, which make them easy prey for traffickers.</w:t>
      </w:r>
    </w:p>
    <w:p w14:paraId="578CE9CC"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 xml:space="preserve">        Mail-order bride involves women who list themselves in catalogues for selection for marriage by men. This is mostly done by women living in developing countries seeking men from developed countries. It is estimated that 4, 000 men find brides through the mail-order bride industry annually. Mail-order bride companies perpetrate sex trafficking. Women move to foreign countries as mail order brides. Sex traffickers take advantage of such women who become their prey. Women from China, Colombia, Japan, and Southeast Asia states list themselves as mail order brides (Deshpande &amp; </w:t>
      </w:r>
      <w:proofErr w:type="spellStart"/>
      <w:r w:rsidRPr="003675B6">
        <w:rPr>
          <w:rFonts w:ascii="Times New Roman" w:hAnsi="Times New Roman" w:cs="Times New Roman"/>
        </w:rPr>
        <w:t>Nour</w:t>
      </w:r>
      <w:proofErr w:type="spellEnd"/>
      <w:r w:rsidRPr="003675B6">
        <w:rPr>
          <w:rFonts w:ascii="Times New Roman" w:hAnsi="Times New Roman" w:cs="Times New Roman"/>
        </w:rPr>
        <w:t xml:space="preserve">, 2013). </w:t>
      </w:r>
    </w:p>
    <w:p w14:paraId="53F21824"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ab/>
        <w:t xml:space="preserve">     The Internet has become a vital tool used by sex traffickers to get their prey. Supply and demand for sex trafficking have increased significantly thanks to the use of the internet, which makes it easy for traffickers and customers to discreetly complete a transaction (</w:t>
      </w:r>
      <w:proofErr w:type="spellStart"/>
      <w:r w:rsidRPr="003675B6">
        <w:rPr>
          <w:rFonts w:ascii="Times New Roman" w:hAnsi="Times New Roman" w:cs="Times New Roman"/>
        </w:rPr>
        <w:t>Kempadoo</w:t>
      </w:r>
      <w:proofErr w:type="spellEnd"/>
      <w:r w:rsidRPr="003675B6">
        <w:rPr>
          <w:rFonts w:ascii="Times New Roman" w:hAnsi="Times New Roman" w:cs="Times New Roman"/>
        </w:rPr>
        <w:t xml:space="preserve"> et al., 2015). Sex traffickers use social media platforms and dating sites to market and entice minors. </w:t>
      </w:r>
    </w:p>
    <w:p w14:paraId="0994FF8A" w14:textId="77777777" w:rsidR="00C96A1C" w:rsidRPr="003675B6" w:rsidRDefault="00C96A1C" w:rsidP="00C96A1C">
      <w:pPr>
        <w:tabs>
          <w:tab w:val="center" w:pos="4680"/>
        </w:tabs>
        <w:rPr>
          <w:rFonts w:ascii="Times New Roman" w:hAnsi="Times New Roman" w:cs="Times New Roman"/>
        </w:rPr>
      </w:pPr>
      <w:r w:rsidRPr="003675B6">
        <w:rPr>
          <w:rFonts w:ascii="Times New Roman" w:hAnsi="Times New Roman" w:cs="Times New Roman"/>
        </w:rPr>
        <w:tab/>
        <w:t xml:space="preserve">     Women form the largest category of victims of human trafficking. Women lack empowerment, jobs, proper education which leads to low economic status. Human traffickers take advantage of the desperate situation of such women to deceive them by promising them better lives, love, and money. Deshpande &amp; </w:t>
      </w:r>
      <w:proofErr w:type="spellStart"/>
      <w:r w:rsidRPr="003675B6">
        <w:rPr>
          <w:rFonts w:ascii="Times New Roman" w:hAnsi="Times New Roman" w:cs="Times New Roman"/>
        </w:rPr>
        <w:t>Nour</w:t>
      </w:r>
      <w:proofErr w:type="spellEnd"/>
      <w:r w:rsidRPr="003675B6">
        <w:rPr>
          <w:rFonts w:ascii="Times New Roman" w:hAnsi="Times New Roman" w:cs="Times New Roman"/>
        </w:rPr>
        <w:t xml:space="preserve"> (2013) state that women are the primary victims of war, whereby they seek asylum to other countries. For example, women in Palestine, Syria, Somalia and other war-torn countries become refugees and immigrants. Human traffickers take advantage of such circumstances to get their clients by use of violence and threats. Since </w:t>
      </w:r>
      <w:r w:rsidRPr="003675B6">
        <w:rPr>
          <w:rFonts w:ascii="Times New Roman" w:hAnsi="Times New Roman" w:cs="Times New Roman"/>
        </w:rPr>
        <w:lastRenderedPageBreak/>
        <w:t xml:space="preserve">women are often vulnerable because of homelessness, domestic violence, immigration, and poverty, they become the prime target by human traffickers. </w:t>
      </w:r>
    </w:p>
    <w:p w14:paraId="341BF82C" w14:textId="77777777" w:rsidR="00C96A1C" w:rsidRPr="003675B6" w:rsidRDefault="00C96A1C" w:rsidP="00C96A1C">
      <w:pPr>
        <w:rPr>
          <w:rFonts w:ascii="Times New Roman" w:hAnsi="Times New Roman" w:cs="Times New Roman"/>
        </w:rPr>
      </w:pPr>
      <w:r w:rsidRPr="003675B6">
        <w:rPr>
          <w:rFonts w:ascii="Times New Roman" w:hAnsi="Times New Roman" w:cs="Times New Roman"/>
          <w:b/>
        </w:rPr>
        <w:tab/>
      </w:r>
      <w:r w:rsidRPr="003675B6">
        <w:rPr>
          <w:rFonts w:ascii="Times New Roman" w:hAnsi="Times New Roman" w:cs="Times New Roman"/>
        </w:rPr>
        <w:t xml:space="preserve">Girls are also the primary victims of human trafficking. Young girls, especially those who flee their homes due to </w:t>
      </w:r>
      <w:proofErr w:type="spellStart"/>
      <w:r w:rsidRPr="003675B6">
        <w:rPr>
          <w:rFonts w:ascii="Times New Roman" w:hAnsi="Times New Roman" w:cs="Times New Roman"/>
        </w:rPr>
        <w:t>unfavourable</w:t>
      </w:r>
      <w:proofErr w:type="spellEnd"/>
      <w:r w:rsidRPr="003675B6">
        <w:rPr>
          <w:rFonts w:ascii="Times New Roman" w:hAnsi="Times New Roman" w:cs="Times New Roman"/>
        </w:rPr>
        <w:t xml:space="preserve"> conditions at home, are easily enticed by the traffickers who promise them luxuries and enjoyable lives. Girls represent the female gender which is more vulnerable to human trafficking. Just like women, girls lack proper education, jobs, poverty, and marginalization. </w:t>
      </w:r>
      <w:proofErr w:type="gramStart"/>
      <w:r w:rsidRPr="003675B6">
        <w:rPr>
          <w:rFonts w:ascii="Times New Roman" w:hAnsi="Times New Roman" w:cs="Times New Roman"/>
        </w:rPr>
        <w:t>Therefore</w:t>
      </w:r>
      <w:proofErr w:type="gramEnd"/>
      <w:r w:rsidRPr="003675B6">
        <w:rPr>
          <w:rFonts w:ascii="Times New Roman" w:hAnsi="Times New Roman" w:cs="Times New Roman"/>
        </w:rPr>
        <w:t xml:space="preserve"> they easily fall prey of the human traffickers as they try their luck overseas and change their fortunes. Additionally, girls are victims of war and refugees, and traffickers use such loopholes to acquire those (Deshpande &amp; </w:t>
      </w:r>
      <w:proofErr w:type="spellStart"/>
      <w:r w:rsidRPr="003675B6">
        <w:rPr>
          <w:rFonts w:ascii="Times New Roman" w:hAnsi="Times New Roman" w:cs="Times New Roman"/>
        </w:rPr>
        <w:t>Nour</w:t>
      </w:r>
      <w:proofErr w:type="spellEnd"/>
      <w:r w:rsidRPr="003675B6">
        <w:rPr>
          <w:rFonts w:ascii="Times New Roman" w:hAnsi="Times New Roman" w:cs="Times New Roman"/>
        </w:rPr>
        <w:t>, 2013).</w:t>
      </w:r>
    </w:p>
    <w:p w14:paraId="300C7BD0"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b/>
        <w:t xml:space="preserve">Men who are victims of human trafficking are mainly used for </w:t>
      </w:r>
      <w:proofErr w:type="spellStart"/>
      <w:r w:rsidRPr="003675B6">
        <w:rPr>
          <w:rFonts w:ascii="Times New Roman" w:hAnsi="Times New Roman" w:cs="Times New Roman"/>
        </w:rPr>
        <w:t>labour</w:t>
      </w:r>
      <w:proofErr w:type="spellEnd"/>
      <w:r w:rsidRPr="003675B6">
        <w:rPr>
          <w:rFonts w:ascii="Times New Roman" w:hAnsi="Times New Roman" w:cs="Times New Roman"/>
        </w:rPr>
        <w:t xml:space="preserve"> purposes. Men and boys like women, fall prey of the traffickers because of issues like unemployment, and violence. They are promised good jobs overseas, and most of them end up falling in the snare. Runaway and homeless boys are very vulnerable to trafficking.  Drug and substance abuse also make boys susceptible to trafficking (Dempsey, 2015).  Women and girls are likely to be victims of sex and human trafficking. Girls and women are mainly trafficked for sexual slavery, production of pornography and marriage. More than 70% of the victims of human trafficking are girls and women (UNODC). </w:t>
      </w:r>
    </w:p>
    <w:p w14:paraId="69F6AD82"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The middlemen play a vital role in ensuring that the business of human trafficking thrives. Since the industry thrives because of serious demand, the middlemen provide demand-supply relationship, thus making it difficult to end the industry once and for all (</w:t>
      </w:r>
      <w:proofErr w:type="spellStart"/>
      <w:r w:rsidRPr="003675B6">
        <w:rPr>
          <w:rFonts w:ascii="Times New Roman" w:hAnsi="Times New Roman" w:cs="Times New Roman"/>
        </w:rPr>
        <w:t>Kempadoo</w:t>
      </w:r>
      <w:proofErr w:type="spellEnd"/>
      <w:r w:rsidRPr="003675B6">
        <w:rPr>
          <w:rFonts w:ascii="Times New Roman" w:hAnsi="Times New Roman" w:cs="Times New Roman"/>
        </w:rPr>
        <w:t xml:space="preserve"> et al., 2015). The middlemen connect the buyer and seller. They fuel the market by searching the victims on behalf of the traffickers/pimps. They lure the victims who are sold for profit.  </w:t>
      </w:r>
    </w:p>
    <w:p w14:paraId="376B30FD"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lastRenderedPageBreak/>
        <w:t>Many challenges derail the efforts of curbing sex and human trafficking. Governments lack accurate data on the victims because the victims are unwilling or unable to come forward. The victims are threatened and intimidated by the traffickers such that they very few or no incidences of trafficking will be reported. Corruption, especially in third world countries, also hampers the efforts of putting the perpetrators of sex trafficking to book. Corrupt government officials benefit from permitting trafficking. The efforts of such governments to collect accurate data is hampered by lack of resources and money to do so. (</w:t>
      </w:r>
      <w:proofErr w:type="spellStart"/>
      <w:r w:rsidRPr="003675B6">
        <w:rPr>
          <w:rFonts w:ascii="Times New Roman" w:hAnsi="Times New Roman" w:cs="Times New Roman"/>
        </w:rPr>
        <w:t>Segrave</w:t>
      </w:r>
      <w:proofErr w:type="spellEnd"/>
      <w:r w:rsidRPr="003675B6">
        <w:rPr>
          <w:rFonts w:ascii="Times New Roman" w:hAnsi="Times New Roman" w:cs="Times New Roman"/>
        </w:rPr>
        <w:t xml:space="preserve"> &amp; Pickering (2012). Governments which lack resources to provide for basic needs like education and health are likely to be countries of origin for human trafficking. Developing countries are unable to collect accurate data, and it is in these countries where most sex trafficking victims are sourced.</w:t>
      </w:r>
    </w:p>
    <w:p w14:paraId="26432ECE"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Due to the nature of the business, there is a lack of information about the perpetrators of the business. The victims are put in situations where they cannot reveal what happens to them. Due to the covertness of the business, it is tough to establish the exact number of victims who suffer from this business. Also, it is very difficult to bring the perpetrators to book. Because of social stigma or misinformation, victims of human trafficking go unidentified and misidentified (</w:t>
      </w:r>
      <w:proofErr w:type="spellStart"/>
      <w:r w:rsidRPr="003675B6">
        <w:rPr>
          <w:rFonts w:ascii="Times New Roman" w:hAnsi="Times New Roman" w:cs="Times New Roman"/>
        </w:rPr>
        <w:t>Kempadoo</w:t>
      </w:r>
      <w:proofErr w:type="spellEnd"/>
      <w:r w:rsidRPr="003675B6">
        <w:rPr>
          <w:rFonts w:ascii="Times New Roman" w:hAnsi="Times New Roman" w:cs="Times New Roman"/>
        </w:rPr>
        <w:t xml:space="preserve"> et al., 2015).</w:t>
      </w:r>
    </w:p>
    <w:p w14:paraId="7A6766F4"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The internet plays a significant role in the recruitment of individuals. Victims fall prey to traffickers via websites, social media platforms and other internet services. As more and more people use the internet, human traffickers use this chance to recruit victims. Young girls get offers from unknown people to date, meet, travel or work. The internet is used for human trafficking through offers to meet in person, attractive jobs, false promises and other invitations. Recruitment can also be done through advertisements. Traffickers use chat rooms and ads as their prime methods of recruiting the victims. Traffickers use sites like dating clubs, mail-order brides, </w:t>
      </w:r>
      <w:r w:rsidRPr="003675B6">
        <w:rPr>
          <w:rFonts w:ascii="Times New Roman" w:hAnsi="Times New Roman" w:cs="Times New Roman"/>
        </w:rPr>
        <w:lastRenderedPageBreak/>
        <w:t>escorts sites, modelling, and entertainment industry for recruitment of victims (</w:t>
      </w:r>
      <w:proofErr w:type="spellStart"/>
      <w:r w:rsidRPr="003675B6">
        <w:rPr>
          <w:rFonts w:ascii="Times New Roman" w:hAnsi="Times New Roman" w:cs="Times New Roman"/>
        </w:rPr>
        <w:t>Kempadoo</w:t>
      </w:r>
      <w:proofErr w:type="spellEnd"/>
      <w:r w:rsidRPr="003675B6">
        <w:rPr>
          <w:rFonts w:ascii="Times New Roman" w:hAnsi="Times New Roman" w:cs="Times New Roman"/>
        </w:rPr>
        <w:t xml:space="preserve"> et al., 2015). </w:t>
      </w:r>
    </w:p>
    <w:p w14:paraId="6BE5A1D6"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People should be sensitized on sex and human trafficking. The community, youth, parents, and professionals should be taught to prevent sex trafficking through the identification of warning signs. Victims of sex trafficking should be embraced in society and treated for drug abuse, teenage pregnancy, delinquency, physical, psychological, and emotional abuse (Dempsey, 2015). In 2000, the United States Congress passed the Trafficking Victims Protection Act (TVPA), which created the first law to combat trafficking (Dempsey, 2015). The Act which has been revised five times since its enacting has played a significant part in fighting sex trafficking globally. TVPA increases education about human trafficking, collects funds for the treatment of sex trafficking victims, and enforces laws that help in the prosecution of the traffickers.</w:t>
      </w:r>
    </w:p>
    <w:p w14:paraId="637E910A"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Sex trafficking in the United States is a form of human trafficking. It is a form of modern-day slavery that involves reproductive slavery or commercial sexual exploitation as it occurs in the United States. It is a severe public health problem that negatively affects the well-being of individuals, families, and communities. Sex trafficking includes the transportation of persons utilizing coercion, deception, and forced into exploitative and slavery-like conditions, and is commonly associated with organized crime. It has been estimated that two-thirds of trafficking victims in the United States are U.S. citizens. Most victims who are foreign-born come into the U.S. legally, on various visas. State Department estimated that between 15,000 and 50,000 women and girls are trafficked each year into the United States</w:t>
      </w:r>
    </w:p>
    <w:p w14:paraId="098F280B"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Victims experience the effects of trafficking throughout their lives, due to the costs of treating the physical and mental health consequences of victimization, diminished employment opportunity due to a lack of legal work histories, and the criminalization of sex trafficking </w:t>
      </w:r>
      <w:r w:rsidRPr="003675B6">
        <w:rPr>
          <w:rFonts w:ascii="Times New Roman" w:hAnsi="Times New Roman" w:cs="Times New Roman"/>
        </w:rPr>
        <w:lastRenderedPageBreak/>
        <w:t>victims. A 2016 survey of sex trafficking survivors by the National Survivor Network found that 90 percent of victims had been arrested—42 percent were arrested more than ten times. Criminal records prevented 81.5 percent of respondents from obtaining employment and 55.6 percent from getting housing.</w:t>
      </w:r>
    </w:p>
    <w:p w14:paraId="53FFE7B1"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"Despite laws protecting them, trafficking victims are often criminalized. This exacerbates the physical and psychological trauma they experience and causes economic harm that limits their ability to break free from their traffickers and rebuild their lives," said Sarah Gonzalez </w:t>
      </w:r>
      <w:proofErr w:type="spellStart"/>
      <w:r w:rsidRPr="003675B6">
        <w:rPr>
          <w:rFonts w:ascii="Times New Roman" w:hAnsi="Times New Roman" w:cs="Times New Roman"/>
        </w:rPr>
        <w:t>Bocinski</w:t>
      </w:r>
      <w:proofErr w:type="spellEnd"/>
      <w:r w:rsidRPr="003675B6">
        <w:rPr>
          <w:rFonts w:ascii="Times New Roman" w:hAnsi="Times New Roman" w:cs="Times New Roman"/>
        </w:rPr>
        <w:t xml:space="preserve">, Director of IWPR </w:t>
      </w:r>
      <w:proofErr w:type="spellStart"/>
      <w:r w:rsidRPr="003675B6">
        <w:rPr>
          <w:rFonts w:ascii="Times New Roman" w:hAnsi="Times New Roman" w:cs="Times New Roman"/>
        </w:rPr>
        <w:t>sIWPR's</w:t>
      </w:r>
      <w:proofErr w:type="spellEnd"/>
      <w:r w:rsidRPr="003675B6">
        <w:rPr>
          <w:rFonts w:ascii="Times New Roman" w:hAnsi="Times New Roman" w:cs="Times New Roman"/>
        </w:rPr>
        <w:t xml:space="preserve"> Economic Security for Survivors Project. "This particularly affects women of </w:t>
      </w:r>
      <w:proofErr w:type="spellStart"/>
      <w:r w:rsidRPr="003675B6">
        <w:rPr>
          <w:rFonts w:ascii="Times New Roman" w:hAnsi="Times New Roman" w:cs="Times New Roman"/>
        </w:rPr>
        <w:t>colour</w:t>
      </w:r>
      <w:proofErr w:type="spellEnd"/>
      <w:r w:rsidRPr="003675B6">
        <w:rPr>
          <w:rFonts w:ascii="Times New Roman" w:hAnsi="Times New Roman" w:cs="Times New Roman"/>
        </w:rPr>
        <w:t>, who are disproportionately likely to be victims of trafficking. According to a report by Governance and Social Development Resource Centre (GSDRC), "Organized criminal groups often combine human trafficking with other types of criminal activities, and its profits fuel other criminal activities, which present huge security threats to states, such as the drug trade, particularly as some of the trade routes, which they control, are the same." This puts citizens at risk while making it harder for law enforcement agencies to function properly. Not only does trafficking undermine family ties but also lead to neglect of children and the aged – in cases where women have been trafficked. Victims who are fortunate to return home often suffer stigmatization and, in some cases, irreparable mental damage. This can lead to substance abuse and a spike in criminal activities.</w:t>
      </w:r>
    </w:p>
    <w:p w14:paraId="1B6845E6"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Health impacts associated with sex trafficking come in different forms. The first one is during the victims 'victims' transportation. Often times, they are cramped together placed in unsanitary conditions, which lead to the spread of infectious diseases, injury and death. Victims 'Victims' physical health deems to be just as severe as their mental health. While undergoing barbaric living conditions, victims may experience an improper diet or starvation. Medically, this </w:t>
      </w:r>
      <w:r w:rsidRPr="003675B6">
        <w:rPr>
          <w:rFonts w:ascii="Times New Roman" w:hAnsi="Times New Roman" w:cs="Times New Roman"/>
        </w:rPr>
        <w:lastRenderedPageBreak/>
        <w:t>is known as malnutrition. Food deprivation is oftentimes used as a tactic to manipulate and scare victims. Another technique used to control victims is the use of physical force and torture. Injuries such as broken bones, burns, scars, broken teeth are prevalent. Moreover, these injuries usually go untreated, leading to ongoing health effects. Consistent beatings can also result in concussions and traumatic brain injuries. Consequently, victims experience headaches, migraines, dizziness, and memory loss. In a study conducted by Janice Raymond, she found that 65% of victims reported broken ribs, toes, backbone, and spinal cord.</w:t>
      </w:r>
    </w:p>
    <w:p w14:paraId="0A4E3ECE"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In a series of interviews hosted by the U.S. Department of Homeland Security, they discussed the experience of various sex trafficking victims faced. At the age of 17, a young woman named Laura was sexually trafficked. She reported that her abuser would "beat me until he was absolutely tired. I was covered in bruises, my face was co</w:t>
      </w:r>
      <w:r>
        <w:rPr>
          <w:rFonts w:ascii="Times New Roman" w:hAnsi="Times New Roman" w:cs="Times New Roman"/>
        </w:rPr>
        <w:t>mpletely disfigured, and it's</w:t>
      </w:r>
      <w:r w:rsidRPr="003675B6">
        <w:rPr>
          <w:rFonts w:ascii="Times New Roman" w:hAnsi="Times New Roman" w:cs="Times New Roman"/>
        </w:rPr>
        <w:t xml:space="preserve"> causing me to issue with my back to this day because of the way he was beating me and torturing me". Sex trafficking victims commonly live in an unhygienic and unsanitary home environment. This is proven to be harmful to their health. Infectious diseases that could be easily avoided are predominant in the sex traffic industry. These transmittable diseases include malaria, tuberculosis (T.B.), hepatitis, and pneumonia. In addition, long-lasting health problems are a major consequence due to obvious neglect and physical abuse. HIV/AIDS is extremely prevalent among sex trafficking victims. In a study conducted by the Harvard School of Public Health, they found that in underdeveloped countries, 56% of victims were HIV positive. In an unprotected n, victims of sex slavery are forced to practice unsafe sex. Unfortunately, this increases the risk of unwanted pregnancies, reproductive complications, and sexually transm</w:t>
      </w:r>
      <w:r>
        <w:rPr>
          <w:rFonts w:ascii="Times New Roman" w:hAnsi="Times New Roman" w:cs="Times New Roman"/>
        </w:rPr>
        <w:t>itted diseases. These STD's</w:t>
      </w:r>
      <w:r w:rsidRPr="003675B6">
        <w:rPr>
          <w:rFonts w:ascii="Times New Roman" w:hAnsi="Times New Roman" w:cs="Times New Roman"/>
        </w:rPr>
        <w:t xml:space="preserve"> consist of syphilis, gonorrhea, pubic lice, and urinary tract infections (UTI's). 73.4% of survivors of sex slavery reported ha</w:t>
      </w:r>
      <w:r>
        <w:rPr>
          <w:rFonts w:ascii="Times New Roman" w:hAnsi="Times New Roman" w:cs="Times New Roman"/>
        </w:rPr>
        <w:t>ving some form of STI/STD's</w:t>
      </w:r>
      <w:r w:rsidRPr="003675B6">
        <w:rPr>
          <w:rFonts w:ascii="Times New Roman" w:hAnsi="Times New Roman" w:cs="Times New Roman"/>
        </w:rPr>
        <w:t xml:space="preserve">. On top of </w:t>
      </w:r>
      <w:r w:rsidRPr="003675B6">
        <w:rPr>
          <w:rFonts w:ascii="Times New Roman" w:hAnsi="Times New Roman" w:cs="Times New Roman"/>
        </w:rPr>
        <w:lastRenderedPageBreak/>
        <w:t>these negative health impacts, women and children are prone to rectal damage, vaginal tearing and bleeding, and acute pelvic pain. In regards to reproductive health, women face menstrual issues, frequent miscarriages, and female genital mutilation.</w:t>
      </w:r>
    </w:p>
    <w:p w14:paraId="76CC2BCA"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There have also been countless cases of emotional, sexual, and physical violence by traffickers against the victims. It is even worse for sex trafficking victims who are often exposed to HIV and other sexually transmitted diseases. While the sexual slavery victim is obviously directly affected, these diseases are often spread on to the greater population of the destination country. Victims who have escaped sex trafficking typically experience mental disorders and psychological illnesses such as anxiety, depression, panic disorder, substance abuse, suicidal tendencies, Stockholm Syndrome, and Post-Traumatic Stress Disorder (PTSD). Stockholm syndrome is a very common illness that sex trafficking victims endure. Stockholm syndrome, also known as traumatic bonding, is where victims find it challenging to leave their abusers. This is because victims use their Stockholm syndrome as a survival mechanism. They are petrified to leave their abusers in fear of being physically harmed or killed. Sometimes, victims become contingent towards their abusers for a sense of security, food, shelter, and clothes. Furthermore, hostages also portray their abusers demeaning behavior as receptive. This is because they develop a mindset that involves thinking like, "they could have done worse" or "they did not mean to." Victims of sex trafficking often experience extreme emotional trauma due to separation from their families, friends, and local communities. In terms of emotional health, victims often report feeling hopelessness, guilt, reoccurring nightmares, lack of confidence, denial, distrust, and low self-esteem. Due to these mental health issues, victims use drugs to cope. This leads to substance abuse that can impact their physical health. These drugs include </w:t>
      </w:r>
      <w:r w:rsidRPr="003675B6">
        <w:rPr>
          <w:rFonts w:ascii="Times New Roman" w:hAnsi="Times New Roman" w:cs="Times New Roman"/>
        </w:rPr>
        <w:lastRenderedPageBreak/>
        <w:t>marijuana, prescription opioids (morphine, methadone, oxycodone, cocaine, Lysergic acid diethylamide (LSD), and Dimethyltryptamine (DMT).</w:t>
      </w:r>
    </w:p>
    <w:p w14:paraId="11B8E51D"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Sex dealers hunt for women and young girls who are defenseless to pressure into the sex industry. Those individuals will, in general, be transients, fleeing their homes either due to strife, economic hardship, political precariousness an</w:t>
      </w:r>
      <w:r>
        <w:rPr>
          <w:rFonts w:ascii="Times New Roman" w:hAnsi="Times New Roman" w:cs="Times New Roman"/>
        </w:rPr>
        <w:t>d catastrophic events, strife (</w:t>
      </w:r>
      <w:proofErr w:type="spellStart"/>
      <w:r w:rsidRPr="003675B6">
        <w:rPr>
          <w:rFonts w:ascii="Times New Roman" w:hAnsi="Times New Roman" w:cs="Times New Roman"/>
        </w:rPr>
        <w:t>Adesina</w:t>
      </w:r>
      <w:proofErr w:type="spellEnd"/>
      <w:r w:rsidRPr="003675B6">
        <w:rPr>
          <w:rFonts w:ascii="Times New Roman" w:hAnsi="Times New Roman" w:cs="Times New Roman"/>
        </w:rPr>
        <w:t>, 2014). The relocation of populaces expands people's helplessness situation, and now and again, they do not have the cash related help to protect themselves. This movement makes them subject to maltreatment through trafficking.</w:t>
      </w:r>
    </w:p>
    <w:p w14:paraId="7D3A3F68"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In specific societal setting, the degrading of ladies and children make them unquestionably more defenseless against sex dealing than men. Conventional perspectives and practices, young girls being forced into early marriage, further raise the helplessness of ladies and youngsters. They are likewise concentrated on as a result of the interest of ladies in sex </w:t>
      </w:r>
      <w:r>
        <w:rPr>
          <w:rFonts w:ascii="Times New Roman" w:hAnsi="Times New Roman" w:cs="Times New Roman"/>
        </w:rPr>
        <w:t xml:space="preserve">dealing. </w:t>
      </w:r>
      <w:r w:rsidRPr="003675B6">
        <w:rPr>
          <w:rFonts w:ascii="Times New Roman" w:hAnsi="Times New Roman" w:cs="Times New Roman"/>
        </w:rPr>
        <w:t xml:space="preserve">According to </w:t>
      </w:r>
      <w:proofErr w:type="spellStart"/>
      <w:r w:rsidRPr="003675B6">
        <w:rPr>
          <w:rFonts w:ascii="Times New Roman" w:hAnsi="Times New Roman" w:cs="Times New Roman"/>
        </w:rPr>
        <w:t>Streat</w:t>
      </w:r>
      <w:proofErr w:type="spellEnd"/>
      <w:r w:rsidRPr="003675B6">
        <w:rPr>
          <w:rFonts w:ascii="Times New Roman" w:hAnsi="Times New Roman" w:cs="Times New Roman"/>
        </w:rPr>
        <w:t xml:space="preserve"> (2016), a report by Equality Now states that over 19.9 million grown-ups are acquired and sold globally into sexual captivity business, forced work, and reinforced work. Women and young girls make up a huge percentage of the total population of the casualties dealt with sexual exploitation.</w:t>
      </w:r>
    </w:p>
    <w:p w14:paraId="3E9F69A0"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The service business, especially kitchens and eateries, are some of the common exploiters of human sex dealing. An additional interest in a modest household and agrarian work greatly exist. Agents are often at first assured of a safe workspace and a consistent pay, to later find that they are paid not precisely the lowest acceptable by law and toiled after some time. Business</w:t>
      </w:r>
      <w:r>
        <w:rPr>
          <w:rFonts w:ascii="Times New Roman" w:hAnsi="Times New Roman" w:cs="Times New Roman"/>
        </w:rPr>
        <w:t xml:space="preserve"> </w:t>
      </w:r>
      <w:r w:rsidRPr="003675B6">
        <w:rPr>
          <w:rFonts w:ascii="Times New Roman" w:hAnsi="Times New Roman" w:cs="Times New Roman"/>
        </w:rPr>
        <w:t>persons liable of this behavior keep on rehearsing these illicit measures because the survivors of dealing can once in a while, ensure themselves, and they have not many other options.</w:t>
      </w:r>
    </w:p>
    <w:p w14:paraId="04A3E7E2"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lastRenderedPageBreak/>
        <w:t xml:space="preserve">Essential financial matters disclose to us that for a market to frame, the organic market needs to exist. The requests for humble work and popularized sex result to open doors for dealers to misuse individuals. Dealers make an enormous benefit by creating merchandise and enterprises via free </w:t>
      </w:r>
      <w:proofErr w:type="spellStart"/>
      <w:r w:rsidRPr="003675B6">
        <w:rPr>
          <w:rFonts w:ascii="Times New Roman" w:hAnsi="Times New Roman" w:cs="Times New Roman"/>
        </w:rPr>
        <w:t>labour</w:t>
      </w:r>
      <w:proofErr w:type="spellEnd"/>
      <w:r w:rsidRPr="003675B6">
        <w:rPr>
          <w:rFonts w:ascii="Times New Roman" w:hAnsi="Times New Roman" w:cs="Times New Roman"/>
        </w:rPr>
        <w:t xml:space="preserve"> and selling the items or administrations at a significant extra expense. Popularized sex is a rewarding business sector that permits dealers and pimps to turn into the main profiteer from their casualties through a perpetual pattern of purchasers and significant expenses.</w:t>
      </w:r>
    </w:p>
    <w:p w14:paraId="1F038AE4"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Sex trade industry produces a benefit of over $148 billion every year. Sixty-six percent is produced using sexually related activities, while the rest of from inhibited financial misuse, for example, social work and horticulture. Human sex dealing is believed to be the fastest emerging and second-biggest illegal trade on the planet after drug dealing.</w:t>
      </w:r>
    </w:p>
    <w:p w14:paraId="65F412BC"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Strife and catastrophic event can prompt monetary precariousness and absence of human rights, giving sex dealers a </w:t>
      </w:r>
      <w:proofErr w:type="spellStart"/>
      <w:r w:rsidRPr="003675B6">
        <w:rPr>
          <w:rFonts w:ascii="Times New Roman" w:hAnsi="Times New Roman" w:cs="Times New Roman"/>
        </w:rPr>
        <w:t>favourable</w:t>
      </w:r>
      <w:proofErr w:type="spellEnd"/>
      <w:r w:rsidRPr="003675B6">
        <w:rPr>
          <w:rFonts w:ascii="Times New Roman" w:hAnsi="Times New Roman" w:cs="Times New Roman"/>
        </w:rPr>
        <w:t xml:space="preserve"> position and making individuals progressively powerless against payment dealing with social circumstances. In strife zones and wars, some dissident or military gatherings will utilize youngster officers and keep sex slaves. Moreover, both clash and cataclysmic events can lead individuals to move out of the places where they grew up and home nations, making them increasingly helpless against dealers. Particularly on the off chance that they are searching for work or paying bootleggers to get where they need to go. Also, with expanded monetary precariousness, dealers have chances to extend to bogus employment opportunity offers to individuals, driving them into dealing circumstances.</w:t>
      </w:r>
    </w:p>
    <w:p w14:paraId="5F7FA231"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In numerous nations, traditional practices and social components are a significant reason for human dealing (Tumescent, 2014). In certain spots, reinforced work is viewed as an exemplary method to take care of obligation. In different places, offering youngsters to dealers is </w:t>
      </w:r>
      <w:r w:rsidRPr="003675B6">
        <w:rPr>
          <w:rFonts w:ascii="Times New Roman" w:hAnsi="Times New Roman" w:cs="Times New Roman"/>
        </w:rPr>
        <w:lastRenderedPageBreak/>
        <w:t>the standard, particularly for less fortunate families in rural regions. A few nations, for example, Mauritania, despite everything practice out of date servitude, where families are held for ages by slave-aces. There are likewise occasions, as in Uzbekistan, where constrained work is organized. All grown-ups and youngsters are relied on to work in the cotton fields. Social and social elements can likewise lead casualties not to shout out about being dealt or who their dealers are, mainly if they originate from bunches who need human rights securities.</w:t>
      </w:r>
    </w:p>
    <w:p w14:paraId="3E7E2138"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A lack of schooling can prompt diminished open doors for work at a living pay, and it can likewise prompt a piece of diminished information in rights. The two results can make individuals be at a more unusual weakness for human dealing. In avoidance of trafficking, instruction can likewise engage kids to cause changes in their locale as they develop more established that will forestall circumstances and vulnerabilities of which dealers exploit.</w:t>
      </w:r>
    </w:p>
    <w:p w14:paraId="07CD3F02"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In numerous nations, bunches that are minimized in the public eye need systematized human rights, which can prompt them to be potential survivors of dealing. Dealers can go after these minimized gatherings since they need the security of the law requirement, their families, and even the general public they live. Additionally, when nations need fundamental laws in regards to human rights, dealers feel as if they can pull off what they are accomplishing all the more, no problem at all. An absence of human rights laws can likewise end in discipline for casualties if the laws and government don't perceive that human trafficking is a misuse of others.</w:t>
      </w:r>
    </w:p>
    <w:p w14:paraId="67F6E526"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Human and sex trafficking is a form of cruel modern-day slavery that occurs more often than many people might think. It is not only an international or national problem but also a local one. It is a booming business involving many victims and perpetrators. The industry is fueled by demand and supply. The primary victims of this business are women and girls who form three-quarter of the victims. Most of these women are found in poor countries and war-torn countries. </w:t>
      </w:r>
      <w:r w:rsidRPr="003675B6">
        <w:rPr>
          <w:rFonts w:ascii="Times New Roman" w:hAnsi="Times New Roman" w:cs="Times New Roman"/>
        </w:rPr>
        <w:lastRenderedPageBreak/>
        <w:t>The traffickers use varied methods to get the victims from violence and intimidation to luring them. Refugee groups, immigrants, membership to a marginalized group, poverty, war, unemployment, and political stability are variables that predispose victims to their predators. The internet plays a significant role in perpetrating trafficking by connecting people.</w:t>
      </w:r>
    </w:p>
    <w:p w14:paraId="05C1D034"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Efforts have been put to place to combat this booming business. In 2000, the US Congress passed the Victims of Trafficking and Violence Protection Act of 2000, which helps in fighting sex trafficking globally. Despite these efforts, many challenges hamper the efforts of combating this problem. Lack of inaccurate data of the victims is one of the challenges that governments face in their efforts to curb this business. The victims are unable or unwilling to expose themselves for help. Lack of resources and money also hampers the efforts of government agencies to combat sex trafficking (Dempsey, 2015).  </w:t>
      </w:r>
    </w:p>
    <w:p w14:paraId="775D15DB"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Sex and human trafficking is a global problem that everyone should be concerned about. It is one of the most degrading businesses that exist in the modern world. Victims of sex trafficking have devastating consequences such as stress, physical and psychological trauma, diseases like HIV/AIDS, stigmatization and ostracism. Therefore, agencies at all levels must remain alert to this issue and address it vigilantly. </w:t>
      </w:r>
      <w:proofErr w:type="spellStart"/>
      <w:r w:rsidRPr="003675B6">
        <w:rPr>
          <w:rFonts w:ascii="Times New Roman" w:hAnsi="Times New Roman" w:cs="Times New Roman"/>
        </w:rPr>
        <w:t>Segrave</w:t>
      </w:r>
      <w:proofErr w:type="spellEnd"/>
      <w:r w:rsidRPr="003675B6">
        <w:rPr>
          <w:rFonts w:ascii="Times New Roman" w:hAnsi="Times New Roman" w:cs="Times New Roman"/>
        </w:rPr>
        <w:t xml:space="preserve"> &amp; Pickering (2012) opine that countries should come together and pass anti-trafficking rules, bring to book the perpetrators and prosecute those who are found guilty. Governments should introduce legislation aimed at criminalizing sex trafficking and raise awareness of the issue. Governments should criminalize the buying of sex, whether consensual or forced.</w:t>
      </w:r>
    </w:p>
    <w:p w14:paraId="491C70E3" w14:textId="77777777" w:rsidR="00C96A1C" w:rsidRPr="003675B6" w:rsidRDefault="00C96A1C" w:rsidP="00C96A1C">
      <w:pPr>
        <w:rPr>
          <w:rFonts w:ascii="Times New Roman" w:hAnsi="Times New Roman" w:cs="Times New Roman"/>
        </w:rPr>
      </w:pPr>
      <w:r w:rsidRPr="003675B6">
        <w:rPr>
          <w:rFonts w:ascii="Times New Roman" w:hAnsi="Times New Roman" w:cs="Times New Roman"/>
        </w:rPr>
        <w:t xml:space="preserve">Sex trafficking is a very illegal act. This as many effects on both individuals and society. The victims' experiences, emotional and physical suffering they are forcefully separated from their families. They are tortured and given different injuries, and many of them end up being </w:t>
      </w:r>
      <w:r w:rsidRPr="003675B6">
        <w:rPr>
          <w:rFonts w:ascii="Times New Roman" w:hAnsi="Times New Roman" w:cs="Times New Roman"/>
        </w:rPr>
        <w:lastRenderedPageBreak/>
        <w:t>drug addicts to cope with the situation. Many children are left helpless, and others become orphans when their mothers are lured into the case, and others end up dying. In society, sex trafficking has resulted in the disruption of society's functioning. There is decreased dignity on humanity; the United States society is suffering economic decline where a lot of resources are being spent to rehabilitate the victims and try to stop this illegal business (</w:t>
      </w:r>
      <w:proofErr w:type="spellStart"/>
      <w:r w:rsidRPr="003675B6">
        <w:rPr>
          <w:rFonts w:ascii="Times New Roman" w:hAnsi="Times New Roman" w:cs="Times New Roman"/>
        </w:rPr>
        <w:t>Musto</w:t>
      </w:r>
      <w:proofErr w:type="spellEnd"/>
      <w:r w:rsidRPr="003675B6">
        <w:rPr>
          <w:rFonts w:ascii="Times New Roman" w:hAnsi="Times New Roman" w:cs="Times New Roman"/>
        </w:rPr>
        <w:t xml:space="preserve"> 2016). The business has also turned the society into corruption through bribing officials in the country to clear the way, and many innocent people have been killed trying to track down the business. Dealing in people and vagrant pirating is a treacherous blend of worldwide wrongdoing and human rights infringement. They request a one of a kind mix of solid law authorization reactions and helpful reactions. Halting dealing in people presents </w:t>
      </w:r>
      <w:r>
        <w:rPr>
          <w:rFonts w:ascii="Times New Roman" w:hAnsi="Times New Roman" w:cs="Times New Roman"/>
        </w:rPr>
        <w:t xml:space="preserve">some </w:t>
      </w:r>
      <w:r w:rsidRPr="003675B6">
        <w:rPr>
          <w:rFonts w:ascii="Times New Roman" w:hAnsi="Times New Roman" w:cs="Times New Roman"/>
        </w:rPr>
        <w:t>kind</w:t>
      </w:r>
      <w:r>
        <w:rPr>
          <w:rFonts w:ascii="Times New Roman" w:hAnsi="Times New Roman" w:cs="Times New Roman"/>
        </w:rPr>
        <w:t xml:space="preserve"> of</w:t>
      </w:r>
      <w:r w:rsidRPr="003675B6">
        <w:rPr>
          <w:rFonts w:ascii="Times New Roman" w:hAnsi="Times New Roman" w:cs="Times New Roman"/>
        </w:rPr>
        <w:t xml:space="preserve"> difficulties to investigators, who must not just track criminal gatherings working in at least two nations, yet should likewise take care of the unpredictable needs of the people in question. The capacity to concentrate on casualty's needs in such cases is both fundamental in helping injuries start to modify their lives and significant to the ability of examiners to discover observers who are eager to approach and collaborate in the examination and arraignment of the dealers.</w:t>
      </w:r>
    </w:p>
    <w:p w14:paraId="632397E5" w14:textId="77777777" w:rsidR="00C96A1C" w:rsidRDefault="00C96A1C" w:rsidP="00C96A1C">
      <w:pPr>
        <w:jc w:val="center"/>
        <w:rPr>
          <w:rFonts w:ascii="Times New Roman" w:hAnsi="Times New Roman" w:cs="Times New Roman"/>
        </w:rPr>
      </w:pPr>
    </w:p>
    <w:p w14:paraId="67870774" w14:textId="77777777" w:rsidR="00C96A1C" w:rsidRPr="003675B6" w:rsidRDefault="00C96A1C" w:rsidP="00C96A1C">
      <w:pPr>
        <w:ind w:firstLine="0"/>
        <w:jc w:val="center"/>
        <w:rPr>
          <w:rFonts w:ascii="Times New Roman" w:hAnsi="Times New Roman" w:cs="Times New Roman"/>
          <w:b/>
        </w:rPr>
      </w:pPr>
      <w:r w:rsidRPr="003675B6">
        <w:rPr>
          <w:rFonts w:ascii="Times New Roman" w:hAnsi="Times New Roman" w:cs="Times New Roman"/>
          <w:b/>
        </w:rPr>
        <w:t>References</w:t>
      </w:r>
    </w:p>
    <w:p w14:paraId="4235D01F" w14:textId="77777777" w:rsidR="00C96A1C" w:rsidRPr="003675B6" w:rsidRDefault="00C96A1C" w:rsidP="00C96A1C">
      <w:pPr>
        <w:ind w:left="720" w:hanging="720"/>
        <w:rPr>
          <w:rFonts w:ascii="Times New Roman" w:hAnsi="Times New Roman" w:cs="Times New Roman"/>
        </w:rPr>
      </w:pPr>
      <w:proofErr w:type="spellStart"/>
      <w:r w:rsidRPr="003675B6">
        <w:rPr>
          <w:rFonts w:ascii="Times New Roman" w:hAnsi="Times New Roman" w:cs="Times New Roman"/>
        </w:rPr>
        <w:t>Adesina</w:t>
      </w:r>
      <w:proofErr w:type="spellEnd"/>
      <w:r w:rsidRPr="003675B6">
        <w:rPr>
          <w:rFonts w:ascii="Times New Roman" w:hAnsi="Times New Roman" w:cs="Times New Roman"/>
        </w:rPr>
        <w:t>, O. S. (2014). Modern-day slavery: poverty and child trafficking in Nigeria. African Identities, 12(2), 165-179.</w:t>
      </w:r>
    </w:p>
    <w:p w14:paraId="257E0D14" w14:textId="77777777" w:rsidR="00C96A1C" w:rsidRPr="003675B6" w:rsidRDefault="00C96A1C" w:rsidP="00C96A1C">
      <w:pPr>
        <w:ind w:left="720" w:hanging="720"/>
        <w:rPr>
          <w:rFonts w:ascii="Times New Roman" w:hAnsi="Times New Roman" w:cs="Times New Roman"/>
        </w:rPr>
      </w:pPr>
      <w:proofErr w:type="spellStart"/>
      <w:r w:rsidRPr="003675B6">
        <w:rPr>
          <w:rFonts w:ascii="Times New Roman" w:hAnsi="Times New Roman" w:cs="Times New Roman"/>
        </w:rPr>
        <w:t>Cecchet</w:t>
      </w:r>
      <w:proofErr w:type="spellEnd"/>
      <w:r w:rsidRPr="003675B6">
        <w:rPr>
          <w:rFonts w:ascii="Times New Roman" w:hAnsi="Times New Roman" w:cs="Times New Roman"/>
        </w:rPr>
        <w:t xml:space="preserve">, S. J., &amp; </w:t>
      </w:r>
      <w:proofErr w:type="spellStart"/>
      <w:r w:rsidRPr="003675B6">
        <w:rPr>
          <w:rFonts w:ascii="Times New Roman" w:hAnsi="Times New Roman" w:cs="Times New Roman"/>
        </w:rPr>
        <w:t>Thoburn</w:t>
      </w:r>
      <w:proofErr w:type="spellEnd"/>
      <w:r w:rsidRPr="003675B6">
        <w:rPr>
          <w:rFonts w:ascii="Times New Roman" w:hAnsi="Times New Roman" w:cs="Times New Roman"/>
        </w:rPr>
        <w:t>, J. (2014). The psychological experience of a child and adolescent sex trafficking in the United States: Trauma and resilience in survivors. Psychological trauma: theory, research, practice, and policy, 6(5), 482.</w:t>
      </w:r>
    </w:p>
    <w:p w14:paraId="6FC88D9B" w14:textId="77777777" w:rsidR="00C96A1C" w:rsidRPr="003675B6" w:rsidRDefault="00C96A1C" w:rsidP="00C96A1C">
      <w:pPr>
        <w:ind w:left="720" w:hanging="720"/>
        <w:rPr>
          <w:rFonts w:ascii="Times New Roman" w:hAnsi="Times New Roman" w:cs="Times New Roman"/>
        </w:rPr>
      </w:pPr>
      <w:r w:rsidRPr="003675B6">
        <w:rPr>
          <w:rFonts w:ascii="Times New Roman" w:hAnsi="Times New Roman" w:cs="Times New Roman"/>
        </w:rPr>
        <w:lastRenderedPageBreak/>
        <w:t>Countryman-</w:t>
      </w:r>
      <w:proofErr w:type="spellStart"/>
      <w:r w:rsidRPr="003675B6">
        <w:rPr>
          <w:rFonts w:ascii="Times New Roman" w:hAnsi="Times New Roman" w:cs="Times New Roman"/>
        </w:rPr>
        <w:t>Roswurm</w:t>
      </w:r>
      <w:proofErr w:type="spellEnd"/>
      <w:r w:rsidRPr="003675B6">
        <w:rPr>
          <w:rFonts w:ascii="Times New Roman" w:hAnsi="Times New Roman" w:cs="Times New Roman"/>
        </w:rPr>
        <w:t>, K., &amp; Bolin, B. L. (2014). Domestic minor sex trafficking: Assessing and reducing risk. Child and Adolescent Social Work Journal, 31(6), 521-538.</w:t>
      </w:r>
    </w:p>
    <w:p w14:paraId="7BED6F3D" w14:textId="77777777" w:rsidR="00C96A1C" w:rsidRPr="003675B6" w:rsidRDefault="00C96A1C" w:rsidP="00C96A1C">
      <w:pPr>
        <w:ind w:left="720" w:hanging="720"/>
        <w:rPr>
          <w:rFonts w:ascii="Times New Roman" w:hAnsi="Times New Roman" w:cs="Times New Roman"/>
        </w:rPr>
      </w:pPr>
      <w:r w:rsidRPr="003675B6">
        <w:rPr>
          <w:rFonts w:ascii="Times New Roman" w:hAnsi="Times New Roman" w:cs="Times New Roman"/>
        </w:rPr>
        <w:t xml:space="preserve">Dank, M. L., Khan, B., Downey, P. M., </w:t>
      </w:r>
      <w:proofErr w:type="spellStart"/>
      <w:r w:rsidRPr="003675B6">
        <w:rPr>
          <w:rFonts w:ascii="Times New Roman" w:hAnsi="Times New Roman" w:cs="Times New Roman"/>
        </w:rPr>
        <w:t>Kotonias</w:t>
      </w:r>
      <w:proofErr w:type="spellEnd"/>
      <w:r w:rsidRPr="003675B6">
        <w:rPr>
          <w:rFonts w:ascii="Times New Roman" w:hAnsi="Times New Roman" w:cs="Times New Roman"/>
        </w:rPr>
        <w:t>, C., Mayer, D., Owens, C., ... &amp; Yu, L. (2014). Estimating the size and structure of the underground commercial sex economy in eight major US cities.</w:t>
      </w:r>
    </w:p>
    <w:p w14:paraId="5ED161C8" w14:textId="77777777" w:rsidR="00C96A1C" w:rsidRPr="003675B6" w:rsidRDefault="00C96A1C" w:rsidP="00C96A1C">
      <w:pPr>
        <w:ind w:left="720" w:hanging="720"/>
        <w:rPr>
          <w:rFonts w:ascii="Times New Roman" w:hAnsi="Times New Roman" w:cs="Times New Roman"/>
        </w:rPr>
      </w:pPr>
      <w:r w:rsidRPr="003675B6">
        <w:rPr>
          <w:rFonts w:ascii="Times New Roman" w:hAnsi="Times New Roman" w:cs="Times New Roman"/>
        </w:rPr>
        <w:t>Dempsey, M. M. (2015). Decriminalizing victims of sex trafficking. Am. Crim. L. Rev., 52, 207.</w:t>
      </w:r>
    </w:p>
    <w:p w14:paraId="21A121C8" w14:textId="77777777" w:rsidR="00C96A1C" w:rsidRPr="003675B6" w:rsidRDefault="00C96A1C" w:rsidP="00C96A1C">
      <w:pPr>
        <w:ind w:left="720" w:hanging="720"/>
        <w:rPr>
          <w:rFonts w:ascii="Times New Roman" w:hAnsi="Times New Roman" w:cs="Times New Roman"/>
        </w:rPr>
      </w:pPr>
      <w:r w:rsidRPr="003675B6">
        <w:rPr>
          <w:rFonts w:ascii="Times New Roman" w:hAnsi="Times New Roman" w:cs="Times New Roman"/>
        </w:rPr>
        <w:t xml:space="preserve"> Deshpande, N. A., &amp; </w:t>
      </w:r>
      <w:proofErr w:type="spellStart"/>
      <w:r w:rsidRPr="003675B6">
        <w:rPr>
          <w:rFonts w:ascii="Times New Roman" w:hAnsi="Times New Roman" w:cs="Times New Roman"/>
        </w:rPr>
        <w:t>Nour</w:t>
      </w:r>
      <w:proofErr w:type="spellEnd"/>
      <w:r w:rsidRPr="003675B6">
        <w:rPr>
          <w:rFonts w:ascii="Times New Roman" w:hAnsi="Times New Roman" w:cs="Times New Roman"/>
        </w:rPr>
        <w:t>, N. M. (2013). Sex trafficking of women and girls. Reviews in Obstetrics and Gynecology, 6(1), e22.</w:t>
      </w:r>
    </w:p>
    <w:p w14:paraId="3D99AD41" w14:textId="77777777" w:rsidR="00C96A1C" w:rsidRPr="003675B6" w:rsidRDefault="00C96A1C" w:rsidP="00C96A1C">
      <w:pPr>
        <w:ind w:left="720" w:hanging="720"/>
        <w:rPr>
          <w:rFonts w:ascii="Times New Roman" w:hAnsi="Times New Roman" w:cs="Times New Roman"/>
        </w:rPr>
      </w:pPr>
      <w:proofErr w:type="spellStart"/>
      <w:r w:rsidRPr="003675B6">
        <w:rPr>
          <w:rFonts w:ascii="Times New Roman" w:hAnsi="Times New Roman" w:cs="Times New Roman"/>
        </w:rPr>
        <w:t>Fedina</w:t>
      </w:r>
      <w:proofErr w:type="spellEnd"/>
      <w:r w:rsidRPr="003675B6">
        <w:rPr>
          <w:rFonts w:ascii="Times New Roman" w:hAnsi="Times New Roman" w:cs="Times New Roman"/>
        </w:rPr>
        <w:t>, L., Williamson, C., &amp; Perdue, T. (2019). Risk factors for domestic child sex trafficking in the United States. Journal of interpersonal violence, 34(13), 2653-2673.</w:t>
      </w:r>
    </w:p>
    <w:p w14:paraId="4B9867E9" w14:textId="77777777" w:rsidR="00C96A1C" w:rsidRPr="003675B6" w:rsidRDefault="00C96A1C" w:rsidP="00C96A1C">
      <w:pPr>
        <w:ind w:left="720" w:hanging="720"/>
        <w:rPr>
          <w:rFonts w:ascii="Times New Roman" w:hAnsi="Times New Roman" w:cs="Times New Roman"/>
        </w:rPr>
      </w:pPr>
      <w:r w:rsidRPr="003675B6">
        <w:rPr>
          <w:rFonts w:ascii="Times New Roman" w:hAnsi="Times New Roman" w:cs="Times New Roman"/>
        </w:rPr>
        <w:t xml:space="preserve">Heller, L. R., Lawson, R. A., Murphy, R. H., &amp; Williamson, C. R. (2018). Is human trafficking the dark side of economic freedom? Defense and peace economics, 29(4), 355-382. </w:t>
      </w:r>
    </w:p>
    <w:p w14:paraId="30D7328F" w14:textId="77777777" w:rsidR="00C96A1C" w:rsidRPr="003675B6" w:rsidRDefault="00C96A1C" w:rsidP="00C96A1C">
      <w:pPr>
        <w:ind w:left="720" w:hanging="720"/>
        <w:rPr>
          <w:rFonts w:ascii="Times New Roman" w:hAnsi="Times New Roman" w:cs="Times New Roman"/>
        </w:rPr>
      </w:pPr>
      <w:r w:rsidRPr="003675B6">
        <w:rPr>
          <w:rFonts w:ascii="Times New Roman" w:hAnsi="Times New Roman" w:cs="Times New Roman"/>
        </w:rPr>
        <w:t>Hodge, D. R. (2008). Sexual trafficking in the United States: A domestic problem with transnational dimensions. Social Work, 53(2), 143-152.</w:t>
      </w:r>
    </w:p>
    <w:p w14:paraId="4ABB546B" w14:textId="77777777" w:rsidR="00C96A1C" w:rsidRPr="003675B6" w:rsidRDefault="00C96A1C" w:rsidP="00C96A1C">
      <w:pPr>
        <w:ind w:left="720" w:hanging="720"/>
        <w:rPr>
          <w:rFonts w:ascii="Times New Roman" w:hAnsi="Times New Roman" w:cs="Times New Roman"/>
        </w:rPr>
      </w:pPr>
      <w:r w:rsidRPr="003675B6">
        <w:rPr>
          <w:rFonts w:ascii="Times New Roman" w:hAnsi="Times New Roman" w:cs="Times New Roman"/>
        </w:rPr>
        <w:t xml:space="preserve">Judge, S. M., &amp; </w:t>
      </w:r>
      <w:proofErr w:type="spellStart"/>
      <w:r w:rsidRPr="003675B6">
        <w:rPr>
          <w:rFonts w:ascii="Times New Roman" w:hAnsi="Times New Roman" w:cs="Times New Roman"/>
        </w:rPr>
        <w:t>Boursaw</w:t>
      </w:r>
      <w:proofErr w:type="spellEnd"/>
      <w:r w:rsidRPr="003675B6">
        <w:rPr>
          <w:rFonts w:ascii="Times New Roman" w:hAnsi="Times New Roman" w:cs="Times New Roman"/>
        </w:rPr>
        <w:t>, B. (2018). The impact of the Trafficking Victims Protection Act of 2000 on trends in federal sex trafficking cases. Criminal Justice Policy Review, 29(8), 823-848.</w:t>
      </w:r>
    </w:p>
    <w:p w14:paraId="0FA256C1" w14:textId="77777777" w:rsidR="00C96A1C" w:rsidRPr="003675B6" w:rsidRDefault="00C96A1C" w:rsidP="00C96A1C">
      <w:pPr>
        <w:ind w:left="720" w:hanging="720"/>
        <w:rPr>
          <w:rFonts w:ascii="Times New Roman" w:hAnsi="Times New Roman" w:cs="Times New Roman"/>
        </w:rPr>
      </w:pPr>
      <w:r w:rsidRPr="003675B6">
        <w:rPr>
          <w:rFonts w:ascii="Times New Roman" w:hAnsi="Times New Roman" w:cs="Times New Roman"/>
        </w:rPr>
        <w:t>Kara, S. (2009). Sex trafficking: Inside the business of modern slavery. Columbia University Press.</w:t>
      </w:r>
    </w:p>
    <w:p w14:paraId="61E6E155" w14:textId="77777777" w:rsidR="00C96A1C" w:rsidRPr="003675B6" w:rsidRDefault="00C96A1C" w:rsidP="00C96A1C">
      <w:pPr>
        <w:ind w:left="720" w:hanging="720"/>
        <w:rPr>
          <w:rFonts w:ascii="Times New Roman" w:hAnsi="Times New Roman" w:cs="Times New Roman"/>
          <w:b/>
        </w:rPr>
      </w:pPr>
      <w:proofErr w:type="spellStart"/>
      <w:r w:rsidRPr="003675B6">
        <w:rPr>
          <w:rFonts w:ascii="Times New Roman" w:hAnsi="Times New Roman" w:cs="Times New Roman"/>
        </w:rPr>
        <w:t>Kempadoo</w:t>
      </w:r>
      <w:proofErr w:type="spellEnd"/>
      <w:r w:rsidRPr="003675B6">
        <w:rPr>
          <w:rFonts w:ascii="Times New Roman" w:hAnsi="Times New Roman" w:cs="Times New Roman"/>
        </w:rPr>
        <w:t xml:space="preserve">, K., </w:t>
      </w:r>
      <w:proofErr w:type="spellStart"/>
      <w:r w:rsidRPr="003675B6">
        <w:rPr>
          <w:rFonts w:ascii="Times New Roman" w:hAnsi="Times New Roman" w:cs="Times New Roman"/>
        </w:rPr>
        <w:t>Sanghera</w:t>
      </w:r>
      <w:proofErr w:type="spellEnd"/>
      <w:r w:rsidRPr="003675B6">
        <w:rPr>
          <w:rFonts w:ascii="Times New Roman" w:hAnsi="Times New Roman" w:cs="Times New Roman"/>
        </w:rPr>
        <w:t xml:space="preserve">, J., &amp; </w:t>
      </w:r>
      <w:proofErr w:type="spellStart"/>
      <w:r w:rsidRPr="003675B6">
        <w:rPr>
          <w:rFonts w:ascii="Times New Roman" w:hAnsi="Times New Roman" w:cs="Times New Roman"/>
        </w:rPr>
        <w:t>Pattanaik</w:t>
      </w:r>
      <w:proofErr w:type="spellEnd"/>
      <w:r w:rsidRPr="003675B6">
        <w:rPr>
          <w:rFonts w:ascii="Times New Roman" w:hAnsi="Times New Roman" w:cs="Times New Roman"/>
        </w:rPr>
        <w:t>, B. (2015). Trafficking and prostitution reconsidered: new perspectives on migration, sex work, and human rights. Routledge</w:t>
      </w:r>
      <w:r w:rsidRPr="003675B6">
        <w:rPr>
          <w:rFonts w:ascii="Times New Roman" w:hAnsi="Times New Roman" w:cs="Times New Roman"/>
          <w:b/>
        </w:rPr>
        <w:t>.</w:t>
      </w:r>
    </w:p>
    <w:p w14:paraId="715F750F" w14:textId="77777777" w:rsidR="00C96A1C" w:rsidRPr="003675B6" w:rsidRDefault="00C96A1C" w:rsidP="00C96A1C">
      <w:pPr>
        <w:ind w:left="720" w:hanging="720"/>
        <w:rPr>
          <w:rFonts w:ascii="Times New Roman" w:hAnsi="Times New Roman" w:cs="Times New Roman"/>
        </w:rPr>
      </w:pPr>
      <w:proofErr w:type="spellStart"/>
      <w:r w:rsidRPr="003675B6">
        <w:rPr>
          <w:rFonts w:ascii="Times New Roman" w:hAnsi="Times New Roman" w:cs="Times New Roman"/>
        </w:rPr>
        <w:t>Kotrla</w:t>
      </w:r>
      <w:proofErr w:type="spellEnd"/>
      <w:r w:rsidRPr="003675B6">
        <w:rPr>
          <w:rFonts w:ascii="Times New Roman" w:hAnsi="Times New Roman" w:cs="Times New Roman"/>
        </w:rPr>
        <w:t xml:space="preserve">, K. (2010). Domestic minor sex trafficking in the United States. Social work, 55(2), 181-187. </w:t>
      </w:r>
    </w:p>
    <w:p w14:paraId="761AB1F6" w14:textId="77777777" w:rsidR="00C96A1C" w:rsidRPr="003675B6" w:rsidRDefault="00C96A1C" w:rsidP="00C96A1C">
      <w:pPr>
        <w:ind w:left="720" w:hanging="720"/>
        <w:rPr>
          <w:rFonts w:ascii="Times New Roman" w:hAnsi="Times New Roman" w:cs="Times New Roman"/>
        </w:rPr>
      </w:pPr>
      <w:r w:rsidRPr="003675B6">
        <w:rPr>
          <w:rFonts w:ascii="Times New Roman" w:hAnsi="Times New Roman" w:cs="Times New Roman"/>
        </w:rPr>
        <w:lastRenderedPageBreak/>
        <w:t>Lowman, S. (2018). Modern Slavery: A Rational Approach to Reducing Human Trafficking in the United States.</w:t>
      </w:r>
    </w:p>
    <w:p w14:paraId="792A31C2" w14:textId="77777777" w:rsidR="00C96A1C" w:rsidRPr="003675B6" w:rsidRDefault="00C96A1C" w:rsidP="00C96A1C">
      <w:pPr>
        <w:ind w:left="720" w:hanging="720"/>
        <w:rPr>
          <w:rFonts w:ascii="Times New Roman" w:hAnsi="Times New Roman" w:cs="Times New Roman"/>
        </w:rPr>
      </w:pPr>
      <w:proofErr w:type="spellStart"/>
      <w:r w:rsidRPr="003675B6">
        <w:rPr>
          <w:rFonts w:ascii="Times New Roman" w:hAnsi="Times New Roman" w:cs="Times New Roman"/>
        </w:rPr>
        <w:t>Lutnick</w:t>
      </w:r>
      <w:proofErr w:type="spellEnd"/>
      <w:r w:rsidRPr="003675B6">
        <w:rPr>
          <w:rFonts w:ascii="Times New Roman" w:hAnsi="Times New Roman" w:cs="Times New Roman"/>
        </w:rPr>
        <w:t>, A. (2016). Domestic minor sex trafficking: beyond victims and villains. Columbia University Press.</w:t>
      </w:r>
    </w:p>
    <w:p w14:paraId="62C3E85E" w14:textId="77777777" w:rsidR="00C96A1C" w:rsidRPr="003675B6" w:rsidRDefault="00C96A1C" w:rsidP="00C96A1C">
      <w:pPr>
        <w:ind w:left="720" w:hanging="720"/>
        <w:rPr>
          <w:rFonts w:ascii="Times New Roman" w:hAnsi="Times New Roman" w:cs="Times New Roman"/>
        </w:rPr>
      </w:pPr>
      <w:proofErr w:type="spellStart"/>
      <w:r w:rsidRPr="003675B6">
        <w:rPr>
          <w:rFonts w:ascii="Times New Roman" w:hAnsi="Times New Roman" w:cs="Times New Roman"/>
        </w:rPr>
        <w:t>Luzwick</w:t>
      </w:r>
      <w:proofErr w:type="spellEnd"/>
      <w:r w:rsidRPr="003675B6">
        <w:rPr>
          <w:rFonts w:ascii="Times New Roman" w:hAnsi="Times New Roman" w:cs="Times New Roman"/>
        </w:rPr>
        <w:t>, A. J. (2017). Human trafficking and pornography: Using the Trafficking Victims Protection Act to prosecute trafficking for the production of Internet pornography. Nw. UL, Rev., 112, 355.</w:t>
      </w:r>
    </w:p>
    <w:p w14:paraId="10B658F6" w14:textId="77777777" w:rsidR="00C96A1C" w:rsidRPr="003675B6" w:rsidRDefault="00C96A1C" w:rsidP="00C96A1C">
      <w:pPr>
        <w:ind w:left="720" w:hanging="720"/>
        <w:rPr>
          <w:rFonts w:ascii="Times New Roman" w:hAnsi="Times New Roman" w:cs="Times New Roman"/>
        </w:rPr>
      </w:pPr>
      <w:r w:rsidRPr="003675B6">
        <w:rPr>
          <w:rFonts w:ascii="Times New Roman" w:hAnsi="Times New Roman" w:cs="Times New Roman"/>
        </w:rPr>
        <w:t xml:space="preserve">Marcus, A., Horning, A., Curtis, R., </w:t>
      </w:r>
      <w:proofErr w:type="spellStart"/>
      <w:r w:rsidRPr="003675B6">
        <w:rPr>
          <w:rFonts w:ascii="Times New Roman" w:hAnsi="Times New Roman" w:cs="Times New Roman"/>
        </w:rPr>
        <w:t>Sanson</w:t>
      </w:r>
      <w:proofErr w:type="spellEnd"/>
      <w:r w:rsidRPr="003675B6">
        <w:rPr>
          <w:rFonts w:ascii="Times New Roman" w:hAnsi="Times New Roman" w:cs="Times New Roman"/>
        </w:rPr>
        <w:t>, J., &amp; Thompson, E. (2014). Conflict and agency among sex workers and pimps: A closer look at domestic minor sex trafficking. The ANNALS of the American Academy of Political and Social Science, 653(1), 225-246.</w:t>
      </w:r>
    </w:p>
    <w:p w14:paraId="3E7F7DAE" w14:textId="77777777" w:rsidR="00C96A1C" w:rsidRPr="003675B6" w:rsidRDefault="00C96A1C" w:rsidP="00C96A1C">
      <w:pPr>
        <w:ind w:left="720" w:hanging="720"/>
        <w:rPr>
          <w:rFonts w:ascii="Times New Roman" w:hAnsi="Times New Roman" w:cs="Times New Roman"/>
        </w:rPr>
      </w:pPr>
      <w:r w:rsidRPr="003675B6">
        <w:rPr>
          <w:rFonts w:ascii="Times New Roman" w:hAnsi="Times New Roman" w:cs="Times New Roman"/>
        </w:rPr>
        <w:t xml:space="preserve">Misconduct, A. S. (2017). Addressing Adult Sexual Misconduct in the School Setting. Director. Grave, M., &amp; Pickering, S. (2012). Sex trafficking. Routledge. </w:t>
      </w:r>
    </w:p>
    <w:p w14:paraId="3C054B69" w14:textId="77777777" w:rsidR="00C96A1C" w:rsidRPr="003675B6" w:rsidRDefault="00C96A1C" w:rsidP="00C96A1C">
      <w:pPr>
        <w:ind w:left="720" w:hanging="720"/>
        <w:rPr>
          <w:rFonts w:ascii="Times New Roman" w:hAnsi="Times New Roman" w:cs="Times New Roman"/>
        </w:rPr>
      </w:pPr>
      <w:proofErr w:type="spellStart"/>
      <w:r w:rsidRPr="003675B6">
        <w:rPr>
          <w:rFonts w:ascii="Times New Roman" w:hAnsi="Times New Roman" w:cs="Times New Roman"/>
        </w:rPr>
        <w:t>Musto</w:t>
      </w:r>
      <w:proofErr w:type="spellEnd"/>
      <w:r w:rsidRPr="003675B6">
        <w:rPr>
          <w:rFonts w:ascii="Times New Roman" w:hAnsi="Times New Roman" w:cs="Times New Roman"/>
        </w:rPr>
        <w:t xml:space="preserve">, J. (2016). Control and protect: Collaboration, </w:t>
      </w:r>
      <w:proofErr w:type="spellStart"/>
      <w:r w:rsidRPr="003675B6">
        <w:rPr>
          <w:rFonts w:ascii="Times New Roman" w:hAnsi="Times New Roman" w:cs="Times New Roman"/>
        </w:rPr>
        <w:t>carceral</w:t>
      </w:r>
      <w:proofErr w:type="spellEnd"/>
      <w:r w:rsidRPr="003675B6">
        <w:rPr>
          <w:rFonts w:ascii="Times New Roman" w:hAnsi="Times New Roman" w:cs="Times New Roman"/>
        </w:rPr>
        <w:t xml:space="preserve"> protection, and domestic sex trafficking in the United States. </w:t>
      </w:r>
      <w:proofErr w:type="spellStart"/>
      <w:r w:rsidRPr="003675B6">
        <w:rPr>
          <w:rFonts w:ascii="Times New Roman" w:hAnsi="Times New Roman" w:cs="Times New Roman"/>
        </w:rPr>
        <w:t>Univ</w:t>
      </w:r>
      <w:proofErr w:type="spellEnd"/>
      <w:r w:rsidRPr="003675B6">
        <w:rPr>
          <w:rFonts w:ascii="Times New Roman" w:hAnsi="Times New Roman" w:cs="Times New Roman"/>
        </w:rPr>
        <w:t xml:space="preserve"> of California Press.</w:t>
      </w:r>
    </w:p>
    <w:p w14:paraId="322AD4C3" w14:textId="77777777" w:rsidR="00C96A1C" w:rsidRPr="003675B6" w:rsidRDefault="00C96A1C" w:rsidP="00C96A1C">
      <w:pPr>
        <w:ind w:left="720" w:hanging="720"/>
        <w:rPr>
          <w:rFonts w:ascii="Times New Roman" w:hAnsi="Times New Roman" w:cs="Times New Roman"/>
        </w:rPr>
      </w:pPr>
      <w:r w:rsidRPr="003675B6">
        <w:rPr>
          <w:rFonts w:ascii="Times New Roman" w:hAnsi="Times New Roman" w:cs="Times New Roman"/>
        </w:rPr>
        <w:t xml:space="preserve"> Nichols, A. J. (2016). Sex trafficking in the United States: Theory, research, policy, and practice. Columbia University Press.</w:t>
      </w:r>
    </w:p>
    <w:p w14:paraId="3030F99C" w14:textId="77777777" w:rsidR="00C96A1C" w:rsidRPr="003675B6" w:rsidRDefault="00C96A1C" w:rsidP="00C96A1C">
      <w:pPr>
        <w:ind w:left="720" w:hanging="720"/>
        <w:rPr>
          <w:rFonts w:ascii="Times New Roman" w:hAnsi="Times New Roman" w:cs="Times New Roman"/>
        </w:rPr>
      </w:pPr>
      <w:r w:rsidRPr="003675B6">
        <w:rPr>
          <w:rFonts w:ascii="Times New Roman" w:hAnsi="Times New Roman" w:cs="Times New Roman"/>
        </w:rPr>
        <w:t>Raymond, J. G., Hughes, D. M., &amp; Gomez, C. J. (2001). Sex trafficking of women in the United States. International sex trafficking of women &amp; children: Understanding the global epidemic, 3-14.</w:t>
      </w:r>
    </w:p>
    <w:p w14:paraId="61E4950F" w14:textId="77777777" w:rsidR="00C96A1C" w:rsidRPr="003675B6" w:rsidRDefault="00C96A1C" w:rsidP="00C96A1C">
      <w:pPr>
        <w:ind w:left="720" w:hanging="720"/>
        <w:rPr>
          <w:rFonts w:ascii="Times New Roman" w:hAnsi="Times New Roman" w:cs="Times New Roman"/>
        </w:rPr>
      </w:pPr>
      <w:r w:rsidRPr="003675B6">
        <w:rPr>
          <w:rFonts w:ascii="Times New Roman" w:hAnsi="Times New Roman" w:cs="Times New Roman"/>
        </w:rPr>
        <w:t xml:space="preserve">S </w:t>
      </w:r>
      <w:proofErr w:type="spellStart"/>
      <w:r w:rsidRPr="003675B6">
        <w:rPr>
          <w:rFonts w:ascii="Times New Roman" w:hAnsi="Times New Roman" w:cs="Times New Roman"/>
        </w:rPr>
        <w:t>Hedlin</w:t>
      </w:r>
      <w:proofErr w:type="spellEnd"/>
      <w:r w:rsidRPr="003675B6">
        <w:rPr>
          <w:rFonts w:ascii="Times New Roman" w:hAnsi="Times New Roman" w:cs="Times New Roman"/>
        </w:rPr>
        <w:t>, S. (2016). Can Prostitution Law Reform Curb Sex Trafficking: Theory and Evidence on Scale, Substitution, and Replacement Effects. U. Mich. JL Reform, 50, 329.</w:t>
      </w:r>
    </w:p>
    <w:p w14:paraId="193753EB" w14:textId="77777777" w:rsidR="00C96A1C" w:rsidRPr="003675B6" w:rsidRDefault="00C96A1C" w:rsidP="00C96A1C">
      <w:pPr>
        <w:ind w:left="720" w:hanging="720"/>
        <w:rPr>
          <w:rFonts w:ascii="Times New Roman" w:hAnsi="Times New Roman" w:cs="Times New Roman"/>
        </w:rPr>
      </w:pPr>
      <w:proofErr w:type="spellStart"/>
      <w:r w:rsidRPr="003675B6">
        <w:rPr>
          <w:rFonts w:ascii="Times New Roman" w:hAnsi="Times New Roman" w:cs="Times New Roman"/>
        </w:rPr>
        <w:t>Schauer</w:t>
      </w:r>
      <w:proofErr w:type="spellEnd"/>
      <w:r w:rsidRPr="003675B6">
        <w:rPr>
          <w:rFonts w:ascii="Times New Roman" w:hAnsi="Times New Roman" w:cs="Times New Roman"/>
        </w:rPr>
        <w:t>, E. J., &amp; Wheaton, E. M. (2006). Sex trafficking into the United States: A literature review. Criminal Justice Review, 31(2), 146-169.</w:t>
      </w:r>
    </w:p>
    <w:p w14:paraId="7A9B0E52" w14:textId="77777777" w:rsidR="00C96A1C" w:rsidRPr="003675B6" w:rsidRDefault="00C96A1C" w:rsidP="00C96A1C">
      <w:pPr>
        <w:ind w:left="720" w:hanging="720"/>
        <w:rPr>
          <w:rFonts w:ascii="Times New Roman" w:hAnsi="Times New Roman" w:cs="Times New Roman"/>
        </w:rPr>
      </w:pPr>
      <w:proofErr w:type="spellStart"/>
      <w:r w:rsidRPr="003675B6">
        <w:rPr>
          <w:rFonts w:ascii="Times New Roman" w:hAnsi="Times New Roman" w:cs="Times New Roman"/>
        </w:rPr>
        <w:lastRenderedPageBreak/>
        <w:t>Siegfriedt</w:t>
      </w:r>
      <w:proofErr w:type="spellEnd"/>
      <w:r w:rsidRPr="003675B6">
        <w:rPr>
          <w:rFonts w:ascii="Times New Roman" w:hAnsi="Times New Roman" w:cs="Times New Roman"/>
        </w:rPr>
        <w:t>, J. (2016). When sex trafficking victims turn eighteen: The problematic focus on force, fraud, and coercion in U.S. human trafficking laws. Wm. &amp; Mary J. Women &amp; L., 23, 27.</w:t>
      </w:r>
    </w:p>
    <w:p w14:paraId="29816995" w14:textId="77777777" w:rsidR="00C96A1C" w:rsidRPr="003675B6" w:rsidRDefault="00C96A1C" w:rsidP="00C96A1C">
      <w:pPr>
        <w:ind w:left="720" w:hanging="720"/>
        <w:rPr>
          <w:rFonts w:ascii="Times New Roman" w:hAnsi="Times New Roman" w:cs="Times New Roman"/>
        </w:rPr>
      </w:pPr>
      <w:proofErr w:type="spellStart"/>
      <w:r w:rsidRPr="003675B6">
        <w:rPr>
          <w:rFonts w:ascii="Times New Roman" w:hAnsi="Times New Roman" w:cs="Times New Roman"/>
        </w:rPr>
        <w:t>Streat</w:t>
      </w:r>
      <w:proofErr w:type="spellEnd"/>
      <w:r w:rsidRPr="003675B6">
        <w:rPr>
          <w:rFonts w:ascii="Times New Roman" w:hAnsi="Times New Roman" w:cs="Times New Roman"/>
        </w:rPr>
        <w:t>, A. (2016). Sexual exploitation and abuse in UN peacekeeping operations: does the presence of female troops provide a solution? (Doctoral dissertation, University of Alabama Libraries).</w:t>
      </w:r>
    </w:p>
    <w:p w14:paraId="64BC5477" w14:textId="77777777" w:rsidR="00C96A1C" w:rsidRPr="003675B6" w:rsidRDefault="00C96A1C" w:rsidP="00C96A1C">
      <w:pPr>
        <w:ind w:left="720" w:hanging="720"/>
        <w:rPr>
          <w:rFonts w:ascii="Times New Roman" w:hAnsi="Times New Roman" w:cs="Times New Roman"/>
        </w:rPr>
      </w:pPr>
      <w:proofErr w:type="spellStart"/>
      <w:r w:rsidRPr="003675B6">
        <w:rPr>
          <w:rFonts w:ascii="Times New Roman" w:hAnsi="Times New Roman" w:cs="Times New Roman"/>
        </w:rPr>
        <w:t>Suchland</w:t>
      </w:r>
      <w:proofErr w:type="spellEnd"/>
      <w:r w:rsidRPr="003675B6">
        <w:rPr>
          <w:rFonts w:ascii="Times New Roman" w:hAnsi="Times New Roman" w:cs="Times New Roman"/>
        </w:rPr>
        <w:t>, J. (2015). Economies of Violence: Transnational feminism, post-socialism, and the politics of sex trafficking. Duke University Press.</w:t>
      </w:r>
    </w:p>
    <w:p w14:paraId="2801432E" w14:textId="77777777" w:rsidR="00C96A1C" w:rsidRPr="00324C34" w:rsidRDefault="00C96A1C" w:rsidP="00C96A1C">
      <w:pPr>
        <w:ind w:left="720" w:hanging="720"/>
        <w:rPr>
          <w:rFonts w:ascii="Times New Roman" w:hAnsi="Times New Roman" w:cs="Times New Roman"/>
        </w:rPr>
      </w:pPr>
      <w:proofErr w:type="spellStart"/>
      <w:r w:rsidRPr="003675B6">
        <w:rPr>
          <w:rFonts w:ascii="Times New Roman" w:hAnsi="Times New Roman" w:cs="Times New Roman"/>
        </w:rPr>
        <w:t>Temesgen</w:t>
      </w:r>
      <w:proofErr w:type="spellEnd"/>
      <w:r w:rsidRPr="003675B6">
        <w:rPr>
          <w:rFonts w:ascii="Times New Roman" w:hAnsi="Times New Roman" w:cs="Times New Roman"/>
        </w:rPr>
        <w:t>, G. (2014). Root causes and solutions to human trafficking in Ethiopia. International Journal of Science and Research, 3(8), 1578-1585.</w:t>
      </w:r>
    </w:p>
    <w:p w14:paraId="537B0F68" w14:textId="77777777" w:rsidR="00C96A1C" w:rsidRDefault="00C96A1C" w:rsidP="00C96A1C">
      <w:pPr>
        <w:jc w:val="center"/>
        <w:rPr>
          <w:rFonts w:ascii="Times New Roman" w:hAnsi="Times New Roman" w:cs="Times New Roman"/>
          <w:b/>
        </w:rPr>
      </w:pPr>
    </w:p>
    <w:p w14:paraId="330ADE80" w14:textId="77777777" w:rsidR="00C96A1C" w:rsidRDefault="00C96A1C" w:rsidP="00C96A1C">
      <w:pPr>
        <w:jc w:val="center"/>
        <w:rPr>
          <w:rFonts w:ascii="Times New Roman" w:hAnsi="Times New Roman" w:cs="Times New Roman"/>
          <w:b/>
        </w:rPr>
      </w:pPr>
    </w:p>
    <w:p w14:paraId="4306A68C" w14:textId="77777777" w:rsidR="00C96A1C" w:rsidRDefault="00C96A1C" w:rsidP="00C96A1C">
      <w:pPr>
        <w:jc w:val="center"/>
        <w:rPr>
          <w:rFonts w:ascii="Times New Roman" w:hAnsi="Times New Roman" w:cs="Times New Roman"/>
          <w:b/>
        </w:rPr>
      </w:pPr>
    </w:p>
    <w:p w14:paraId="71301EB9" w14:textId="77777777" w:rsidR="00C96A1C" w:rsidRDefault="00C96A1C" w:rsidP="00C96A1C">
      <w:pPr>
        <w:jc w:val="center"/>
        <w:rPr>
          <w:rFonts w:ascii="Times New Roman" w:hAnsi="Times New Roman" w:cs="Times New Roman"/>
          <w:b/>
        </w:rPr>
      </w:pPr>
    </w:p>
    <w:p w14:paraId="5E17A58D" w14:textId="77777777" w:rsidR="00C96A1C" w:rsidRDefault="00C96A1C" w:rsidP="00C96A1C">
      <w:pPr>
        <w:jc w:val="center"/>
        <w:rPr>
          <w:rFonts w:ascii="Times New Roman" w:hAnsi="Times New Roman" w:cs="Times New Roman"/>
          <w:b/>
        </w:rPr>
      </w:pPr>
    </w:p>
    <w:p w14:paraId="4C370649" w14:textId="77777777" w:rsidR="00C96A1C" w:rsidRDefault="00C96A1C" w:rsidP="00C96A1C">
      <w:pPr>
        <w:jc w:val="center"/>
        <w:rPr>
          <w:rFonts w:ascii="Times New Roman" w:hAnsi="Times New Roman" w:cs="Times New Roman"/>
          <w:b/>
        </w:rPr>
      </w:pPr>
    </w:p>
    <w:p w14:paraId="75F90638" w14:textId="77777777" w:rsidR="00C96A1C" w:rsidRDefault="00C96A1C" w:rsidP="00C96A1C">
      <w:pPr>
        <w:jc w:val="center"/>
        <w:rPr>
          <w:rFonts w:ascii="Times New Roman" w:hAnsi="Times New Roman" w:cs="Times New Roman"/>
          <w:b/>
        </w:rPr>
      </w:pPr>
    </w:p>
    <w:p w14:paraId="6D707B2A" w14:textId="77777777" w:rsidR="00C96A1C" w:rsidRPr="003675B6" w:rsidRDefault="00C96A1C" w:rsidP="00C96A1C">
      <w:pPr>
        <w:ind w:firstLine="0"/>
        <w:jc w:val="center"/>
        <w:rPr>
          <w:rFonts w:ascii="Times New Roman" w:hAnsi="Times New Roman" w:cs="Times New Roman"/>
          <w:b/>
        </w:rPr>
      </w:pPr>
      <w:r w:rsidRPr="003675B6">
        <w:rPr>
          <w:rFonts w:ascii="Times New Roman" w:hAnsi="Times New Roman" w:cs="Times New Roman"/>
          <w:b/>
        </w:rPr>
        <w:t>Websites</w:t>
      </w:r>
    </w:p>
    <w:p w14:paraId="0F31FEF6" w14:textId="77777777" w:rsidR="00C96A1C" w:rsidRPr="00C96A1C" w:rsidRDefault="00C96A1C" w:rsidP="00C96A1C">
      <w:pPr>
        <w:rPr>
          <w:rFonts w:ascii="Times New Roman" w:hAnsi="Times New Roman" w:cs="Times New Roman"/>
          <w:color w:val="000000" w:themeColor="text1"/>
        </w:rPr>
      </w:pPr>
      <w:r w:rsidRPr="00C96A1C">
        <w:rPr>
          <w:rFonts w:ascii="Times New Roman" w:hAnsi="Times New Roman" w:cs="Times New Roman"/>
          <w:color w:val="000000" w:themeColor="text1"/>
        </w:rPr>
        <w:t>https://humantraffickinghotline.org/what-human-trafficking/human-trafficking/victims</w:t>
      </w:r>
    </w:p>
    <w:p w14:paraId="0C0ECADC" w14:textId="77777777" w:rsidR="00C96A1C" w:rsidRPr="00C96A1C" w:rsidRDefault="00C96A1C" w:rsidP="00C96A1C">
      <w:pPr>
        <w:rPr>
          <w:rFonts w:ascii="Times New Roman" w:hAnsi="Times New Roman" w:cs="Times New Roman"/>
          <w:color w:val="000000" w:themeColor="text1"/>
        </w:rPr>
      </w:pPr>
      <w:r w:rsidRPr="00C96A1C">
        <w:rPr>
          <w:rFonts w:ascii="Times New Roman" w:hAnsi="Times New Roman" w:cs="Times New Roman"/>
          <w:color w:val="000000" w:themeColor="text1"/>
        </w:rPr>
        <w:t>https://www.dw.com/en/women-girls-main-victims-of-sexual-exploitation-trafficking-un/a-46978357</w:t>
      </w:r>
    </w:p>
    <w:p w14:paraId="2E8902D6" w14:textId="77777777" w:rsidR="00C96A1C" w:rsidRPr="00C96A1C" w:rsidRDefault="00C96A1C" w:rsidP="00C96A1C">
      <w:pPr>
        <w:rPr>
          <w:rFonts w:ascii="Times New Roman" w:hAnsi="Times New Roman" w:cs="Times New Roman"/>
          <w:color w:val="000000" w:themeColor="text1"/>
        </w:rPr>
      </w:pPr>
      <w:r w:rsidRPr="00C96A1C">
        <w:rPr>
          <w:rFonts w:ascii="Times New Roman" w:hAnsi="Times New Roman" w:cs="Times New Roman"/>
          <w:color w:val="000000" w:themeColor="text1"/>
        </w:rPr>
        <w:t>https://www.focusonthefamily.com/pro-life/how-to-identify-the-victims-and-perpetrators-of-sex-trafficking/</w:t>
      </w:r>
    </w:p>
    <w:p w14:paraId="593E85F6" w14:textId="77777777" w:rsidR="00C96A1C" w:rsidRPr="00C96A1C" w:rsidRDefault="00C96A1C" w:rsidP="00C96A1C">
      <w:pPr>
        <w:rPr>
          <w:rFonts w:ascii="Times New Roman" w:hAnsi="Times New Roman" w:cs="Times New Roman"/>
          <w:color w:val="000000" w:themeColor="text1"/>
        </w:rPr>
      </w:pPr>
      <w:r w:rsidRPr="00C96A1C">
        <w:rPr>
          <w:rFonts w:ascii="Times New Roman" w:hAnsi="Times New Roman" w:cs="Times New Roman"/>
          <w:color w:val="000000" w:themeColor="text1"/>
        </w:rPr>
        <w:lastRenderedPageBreak/>
        <w:t>https://www.un.org/sustainabledevelopment/blog/2016/12/report-majority-of-trafficking-victims-are-women-and-girls-one-third-children/</w:t>
      </w:r>
    </w:p>
    <w:p w14:paraId="4EA60D60" w14:textId="304571EA" w:rsidR="009E53F6" w:rsidRDefault="00CB2D68" w:rsidP="00EA4574">
      <w:pPr>
        <w:pStyle w:val="SectionTitle"/>
        <w:jc w:val="left"/>
      </w:pPr>
      <w:proofErr w:type="spellStart"/>
      <w:r>
        <w:lastRenderedPageBreak/>
        <w:t>klkljflkds</w:t>
      </w:r>
      <w:proofErr w:type="spellEnd"/>
    </w:p>
    <w:sectPr w:rsidR="009E53F6">
      <w:headerReference w:type="default" r:id="rId8"/>
      <w:headerReference w:type="first" r:id="rId9"/>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C48C34" w14:textId="77777777" w:rsidR="00626BAC" w:rsidRDefault="00626BAC">
      <w:pPr>
        <w:spacing w:line="240" w:lineRule="auto"/>
      </w:pPr>
      <w:r>
        <w:separator/>
      </w:r>
    </w:p>
  </w:endnote>
  <w:endnote w:type="continuationSeparator" w:id="0">
    <w:p w14:paraId="120A27F6" w14:textId="77777777" w:rsidR="00626BAC" w:rsidRDefault="00626B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86"/>
    <w:family w:val="auto"/>
    <w:pitch w:val="variable"/>
    <w:sig w:usb0="00000003" w:usb1="288F0000" w:usb2="00000016" w:usb3="00000000" w:csb0="00040001" w:csb1="00000000"/>
  </w:font>
  <w:font w:name="Segoe UI">
    <w:charset w:val="00"/>
    <w:family w:val="swiss"/>
    <w:pitch w:val="variable"/>
    <w:sig w:usb0="E4002EFF" w:usb1="C000E47F"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E5A147" w14:textId="77777777" w:rsidR="00626BAC" w:rsidRDefault="00626BAC">
      <w:pPr>
        <w:spacing w:line="240" w:lineRule="auto"/>
      </w:pPr>
      <w:r>
        <w:separator/>
      </w:r>
    </w:p>
  </w:footnote>
  <w:footnote w:type="continuationSeparator" w:id="0">
    <w:p w14:paraId="65ADA22D" w14:textId="77777777" w:rsidR="00626BAC" w:rsidRDefault="00626BAC">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372F8" w14:textId="77777777" w:rsidR="009E53F6" w:rsidRDefault="00626BAC">
    <w:pPr>
      <w:pStyle w:val="Header"/>
    </w:pPr>
    <w:sdt>
      <w:sdtPr>
        <w:rPr>
          <w:rStyle w:val="Strong"/>
        </w:rPr>
        <w:alias w:val="Running head"/>
        <w:tag w:val=""/>
        <w:id w:val="1072628492"/>
        <w:placeholder>
          <w:docPart w:val="623C3618F0A1B543B22600F79332E27E"/>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[Shortened Title up to 50 Characters]</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905862">
      <w:rPr>
        <w:rStyle w:val="Strong"/>
        <w:noProof/>
      </w:rPr>
      <w:t>39</w:t>
    </w:r>
    <w:r>
      <w:rPr>
        <w:rStyle w:val="Strong"/>
        <w:noProof/>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9C60DC" w14:textId="77777777" w:rsidR="009E53F6" w:rsidRDefault="00626BAC">
    <w:pPr>
      <w:pStyle w:val="Header"/>
      <w:rPr>
        <w:rStyle w:val="Strong"/>
      </w:rPr>
    </w:pPr>
    <w:r>
      <w:t xml:space="preserve">Running head: </w:t>
    </w:r>
    <w:sdt>
      <w:sdtPr>
        <w:rPr>
          <w:rStyle w:val="Strong"/>
        </w:rPr>
        <w:alias w:val="Running head"/>
        <w:tag w:val=""/>
        <w:id w:val="-696842620"/>
        <w:placeholder>
          <w:docPart w:val="C93D578EC0F2C04D9E21D6CE4E0AD326"/>
        </w:placeholder>
        <w:showingPlcHd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[Shortened Title up to 50 Characters]</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D04A70">
      <w:rPr>
        <w:rStyle w:val="Strong"/>
        <w:noProof/>
      </w:rPr>
      <w:t>1</w:t>
    </w:r>
    <w:r>
      <w:rPr>
        <w:rStyle w:val="Strong"/>
        <w:noProof/>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378D4AF3"/>
    <w:multiLevelType w:val="hybridMultilevel"/>
    <w:tmpl w:val="219A6FFA"/>
    <w:lvl w:ilvl="0" w:tplc="11FEAEE6">
      <w:start w:val="1"/>
      <w:numFmt w:val="bullet"/>
      <w:lvlText w:val=""/>
      <w:lvlJc w:val="left"/>
      <w:pPr>
        <w:ind w:left="720" w:hanging="360"/>
      </w:pPr>
      <w:rPr>
        <w:rFonts w:ascii="Symbol" w:hAnsi="Symbol" w:hint="default"/>
      </w:rPr>
    </w:lvl>
    <w:lvl w:ilvl="1" w:tplc="3072ED8A" w:tentative="1">
      <w:start w:val="1"/>
      <w:numFmt w:val="bullet"/>
      <w:lvlText w:val="o"/>
      <w:lvlJc w:val="left"/>
      <w:pPr>
        <w:ind w:left="1440" w:hanging="360"/>
      </w:pPr>
      <w:rPr>
        <w:rFonts w:ascii="Courier New" w:hAnsi="Courier New" w:cs="Courier New" w:hint="default"/>
      </w:rPr>
    </w:lvl>
    <w:lvl w:ilvl="2" w:tplc="448CFEB4" w:tentative="1">
      <w:start w:val="1"/>
      <w:numFmt w:val="bullet"/>
      <w:lvlText w:val=""/>
      <w:lvlJc w:val="left"/>
      <w:pPr>
        <w:ind w:left="2160" w:hanging="360"/>
      </w:pPr>
      <w:rPr>
        <w:rFonts w:ascii="Wingdings" w:hAnsi="Wingdings" w:hint="default"/>
      </w:rPr>
    </w:lvl>
    <w:lvl w:ilvl="3" w:tplc="CD9EA75C" w:tentative="1">
      <w:start w:val="1"/>
      <w:numFmt w:val="bullet"/>
      <w:lvlText w:val=""/>
      <w:lvlJc w:val="left"/>
      <w:pPr>
        <w:ind w:left="2880" w:hanging="360"/>
      </w:pPr>
      <w:rPr>
        <w:rFonts w:ascii="Symbol" w:hAnsi="Symbol" w:hint="default"/>
      </w:rPr>
    </w:lvl>
    <w:lvl w:ilvl="4" w:tplc="E9FAD432" w:tentative="1">
      <w:start w:val="1"/>
      <w:numFmt w:val="bullet"/>
      <w:lvlText w:val="o"/>
      <w:lvlJc w:val="left"/>
      <w:pPr>
        <w:ind w:left="3600" w:hanging="360"/>
      </w:pPr>
      <w:rPr>
        <w:rFonts w:ascii="Courier New" w:hAnsi="Courier New" w:cs="Courier New" w:hint="default"/>
      </w:rPr>
    </w:lvl>
    <w:lvl w:ilvl="5" w:tplc="404E3FD4" w:tentative="1">
      <w:start w:val="1"/>
      <w:numFmt w:val="bullet"/>
      <w:lvlText w:val=""/>
      <w:lvlJc w:val="left"/>
      <w:pPr>
        <w:ind w:left="4320" w:hanging="360"/>
      </w:pPr>
      <w:rPr>
        <w:rFonts w:ascii="Wingdings" w:hAnsi="Wingdings" w:hint="default"/>
      </w:rPr>
    </w:lvl>
    <w:lvl w:ilvl="6" w:tplc="072EABE4" w:tentative="1">
      <w:start w:val="1"/>
      <w:numFmt w:val="bullet"/>
      <w:lvlText w:val=""/>
      <w:lvlJc w:val="left"/>
      <w:pPr>
        <w:ind w:left="5040" w:hanging="360"/>
      </w:pPr>
      <w:rPr>
        <w:rFonts w:ascii="Symbol" w:hAnsi="Symbol" w:hint="default"/>
      </w:rPr>
    </w:lvl>
    <w:lvl w:ilvl="7" w:tplc="FE188DAA" w:tentative="1">
      <w:start w:val="1"/>
      <w:numFmt w:val="bullet"/>
      <w:lvlText w:val="o"/>
      <w:lvlJc w:val="left"/>
      <w:pPr>
        <w:ind w:left="5760" w:hanging="360"/>
      </w:pPr>
      <w:rPr>
        <w:rFonts w:ascii="Courier New" w:hAnsi="Courier New" w:cs="Courier New" w:hint="default"/>
      </w:rPr>
    </w:lvl>
    <w:lvl w:ilvl="8" w:tplc="5F7697DC" w:tentative="1">
      <w:start w:val="1"/>
      <w:numFmt w:val="bullet"/>
      <w:lvlText w:val=""/>
      <w:lvlJc w:val="left"/>
      <w:pPr>
        <w:ind w:left="6480" w:hanging="360"/>
      </w:pPr>
      <w:rPr>
        <w:rFonts w:ascii="Wingdings" w:hAnsi="Wingdings" w:hint="default"/>
      </w:rPr>
    </w:lvl>
  </w:abstractNum>
  <w:abstractNum w:abstractNumId="11">
    <w:nsid w:val="386D6C8F"/>
    <w:multiLevelType w:val="hybridMultilevel"/>
    <w:tmpl w:val="D188DEEE"/>
    <w:lvl w:ilvl="0" w:tplc="8110A574">
      <w:start w:val="1"/>
      <w:numFmt w:val="bullet"/>
      <w:lvlText w:val=""/>
      <w:lvlJc w:val="left"/>
      <w:pPr>
        <w:ind w:left="720" w:hanging="360"/>
      </w:pPr>
      <w:rPr>
        <w:rFonts w:ascii="Symbol" w:hAnsi="Symbol" w:hint="default"/>
      </w:rPr>
    </w:lvl>
    <w:lvl w:ilvl="1" w:tplc="D2B06166" w:tentative="1">
      <w:start w:val="1"/>
      <w:numFmt w:val="bullet"/>
      <w:lvlText w:val="o"/>
      <w:lvlJc w:val="left"/>
      <w:pPr>
        <w:ind w:left="1440" w:hanging="360"/>
      </w:pPr>
      <w:rPr>
        <w:rFonts w:ascii="Courier New" w:hAnsi="Courier New" w:cs="Courier New" w:hint="default"/>
      </w:rPr>
    </w:lvl>
    <w:lvl w:ilvl="2" w:tplc="25521E48" w:tentative="1">
      <w:start w:val="1"/>
      <w:numFmt w:val="bullet"/>
      <w:lvlText w:val=""/>
      <w:lvlJc w:val="left"/>
      <w:pPr>
        <w:ind w:left="2160" w:hanging="360"/>
      </w:pPr>
      <w:rPr>
        <w:rFonts w:ascii="Wingdings" w:hAnsi="Wingdings" w:hint="default"/>
      </w:rPr>
    </w:lvl>
    <w:lvl w:ilvl="3" w:tplc="0A388130" w:tentative="1">
      <w:start w:val="1"/>
      <w:numFmt w:val="bullet"/>
      <w:lvlText w:val=""/>
      <w:lvlJc w:val="left"/>
      <w:pPr>
        <w:ind w:left="2880" w:hanging="360"/>
      </w:pPr>
      <w:rPr>
        <w:rFonts w:ascii="Symbol" w:hAnsi="Symbol" w:hint="default"/>
      </w:rPr>
    </w:lvl>
    <w:lvl w:ilvl="4" w:tplc="6F80DD14" w:tentative="1">
      <w:start w:val="1"/>
      <w:numFmt w:val="bullet"/>
      <w:lvlText w:val="o"/>
      <w:lvlJc w:val="left"/>
      <w:pPr>
        <w:ind w:left="3600" w:hanging="360"/>
      </w:pPr>
      <w:rPr>
        <w:rFonts w:ascii="Courier New" w:hAnsi="Courier New" w:cs="Courier New" w:hint="default"/>
      </w:rPr>
    </w:lvl>
    <w:lvl w:ilvl="5" w:tplc="F31616C8" w:tentative="1">
      <w:start w:val="1"/>
      <w:numFmt w:val="bullet"/>
      <w:lvlText w:val=""/>
      <w:lvlJc w:val="left"/>
      <w:pPr>
        <w:ind w:left="4320" w:hanging="360"/>
      </w:pPr>
      <w:rPr>
        <w:rFonts w:ascii="Wingdings" w:hAnsi="Wingdings" w:hint="default"/>
      </w:rPr>
    </w:lvl>
    <w:lvl w:ilvl="6" w:tplc="3F96EB34" w:tentative="1">
      <w:start w:val="1"/>
      <w:numFmt w:val="bullet"/>
      <w:lvlText w:val=""/>
      <w:lvlJc w:val="left"/>
      <w:pPr>
        <w:ind w:left="5040" w:hanging="360"/>
      </w:pPr>
      <w:rPr>
        <w:rFonts w:ascii="Symbol" w:hAnsi="Symbol" w:hint="default"/>
      </w:rPr>
    </w:lvl>
    <w:lvl w:ilvl="7" w:tplc="E5B879E8" w:tentative="1">
      <w:start w:val="1"/>
      <w:numFmt w:val="bullet"/>
      <w:lvlText w:val="o"/>
      <w:lvlJc w:val="left"/>
      <w:pPr>
        <w:ind w:left="5760" w:hanging="360"/>
      </w:pPr>
      <w:rPr>
        <w:rFonts w:ascii="Courier New" w:hAnsi="Courier New" w:cs="Courier New" w:hint="default"/>
      </w:rPr>
    </w:lvl>
    <w:lvl w:ilvl="8" w:tplc="58B0E78E"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A1C"/>
    <w:rsid w:val="00626BAC"/>
    <w:rsid w:val="00905862"/>
    <w:rsid w:val="009E53F6"/>
    <w:rsid w:val="00C96A1C"/>
    <w:rsid w:val="00CB2D68"/>
    <w:rsid w:val="00D04A70"/>
    <w:rsid w:val="00EA45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F15F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kern w:val="24"/>
    </w:rPr>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1"/>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Pr>
      <w:rFonts w:asciiTheme="majorHAnsi" w:eastAsiaTheme="majorEastAsia" w:hAnsiTheme="majorHAnsi" w:cstheme="majorBidi"/>
      <w:b/>
      <w:bCs/>
      <w:kern w:val="24"/>
    </w:rPr>
  </w:style>
  <w:style w:type="paragraph" w:styleId="Title">
    <w:name w:val="Title"/>
    <w:basedOn w:val="Normal"/>
    <w:next w:val="Normal"/>
    <w:link w:val="TitleChar"/>
    <w:uiPriority w:val="10"/>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0"/>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0"/>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9"/>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glossaryDocument" Target="glossary/document.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ocalhost/Users/bellafaith/Library/Containers/com.microsoft.Word/Data/Library/Caches/4105/TM10002091/AP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C37EEB6584749448B7C7C97460AB756"/>
        <w:category>
          <w:name w:val="General"/>
          <w:gallery w:val="placeholder"/>
        </w:category>
        <w:types>
          <w:type w:val="bbPlcHdr"/>
        </w:types>
        <w:behaviors>
          <w:behavior w:val="content"/>
        </w:behaviors>
        <w:guid w:val="{3EAE99C9-28FC-0A43-9847-CCFE4C7FC8B4}"/>
      </w:docPartPr>
      <w:docPartBody>
        <w:p w:rsidR="00000000" w:rsidRDefault="00AB1943">
          <w:pPr>
            <w:pStyle w:val="EC37EEB6584749448B7C7C97460AB756"/>
          </w:pPr>
          <w:r>
            <w:t>[Title Here, up to 12 Words, on One to Two Lines]</w:t>
          </w:r>
        </w:p>
      </w:docPartBody>
    </w:docPart>
    <w:docPart>
      <w:docPartPr>
        <w:name w:val="154C3CD23391E446A760A25545BC5930"/>
        <w:category>
          <w:name w:val="General"/>
          <w:gallery w:val="placeholder"/>
        </w:category>
        <w:types>
          <w:type w:val="bbPlcHdr"/>
        </w:types>
        <w:behaviors>
          <w:behavior w:val="content"/>
        </w:behaviors>
        <w:guid w:val="{AC34CBF0-8F08-D446-8599-6BC195F0988C}"/>
      </w:docPartPr>
      <w:docPartBody>
        <w:p w:rsidR="00000000" w:rsidRDefault="00AB1943">
          <w:pPr>
            <w:pStyle w:val="154C3CD23391E446A760A25545BC5930"/>
          </w:pPr>
          <w:r>
            <w:t>[Author Name(s), First M. Last, Omit Titles and Degrees]</w:t>
          </w:r>
        </w:p>
      </w:docPartBody>
    </w:docPart>
    <w:docPart>
      <w:docPartPr>
        <w:name w:val="0FA81249F2BCD445A7102802B31BD73E"/>
        <w:category>
          <w:name w:val="General"/>
          <w:gallery w:val="placeholder"/>
        </w:category>
        <w:types>
          <w:type w:val="bbPlcHdr"/>
        </w:types>
        <w:behaviors>
          <w:behavior w:val="content"/>
        </w:behaviors>
        <w:guid w:val="{183C6D5D-1FBB-2F42-828A-65C22159EAE4}"/>
      </w:docPartPr>
      <w:docPartBody>
        <w:p w:rsidR="00000000" w:rsidRDefault="00AB1943">
          <w:pPr>
            <w:pStyle w:val="0FA81249F2BCD445A7102802B31BD73E"/>
          </w:pPr>
          <w:r>
            <w:t>[Institutional Affiliation(s)]</w:t>
          </w:r>
        </w:p>
      </w:docPartBody>
    </w:docPart>
    <w:docPart>
      <w:docPartPr>
        <w:name w:val="8373BADC48AD1148AB7D8BC3B144DD6C"/>
        <w:category>
          <w:name w:val="General"/>
          <w:gallery w:val="placeholder"/>
        </w:category>
        <w:types>
          <w:type w:val="bbPlcHdr"/>
        </w:types>
        <w:behaviors>
          <w:behavior w:val="content"/>
        </w:behaviors>
        <w:guid w:val="{CFA4D858-2E79-D349-B6FE-0C16F260404A}"/>
      </w:docPartPr>
      <w:docPartBody>
        <w:p w:rsidR="00000000" w:rsidRDefault="00AB1943">
          <w:pPr>
            <w:pStyle w:val="8373BADC48AD1148AB7D8BC3B144DD6C"/>
          </w:pPr>
          <w:r>
            <w:t>[Include any grant/funding information and a complete correspondence address.]</w:t>
          </w:r>
        </w:p>
      </w:docPartBody>
    </w:docPart>
    <w:docPart>
      <w:docPartPr>
        <w:name w:val="623C3618F0A1B543B22600F79332E27E"/>
        <w:category>
          <w:name w:val="General"/>
          <w:gallery w:val="placeholder"/>
        </w:category>
        <w:types>
          <w:type w:val="bbPlcHdr"/>
        </w:types>
        <w:behaviors>
          <w:behavior w:val="content"/>
        </w:behaviors>
        <w:guid w:val="{2235B4B8-B098-2146-8451-FD516D2AFC1A}"/>
      </w:docPartPr>
      <w:docPartBody>
        <w:p w:rsidR="00000000" w:rsidRDefault="00AB1943">
          <w:pPr>
            <w:pStyle w:val="623C3618F0A1B543B22600F79332E27E"/>
          </w:pPr>
          <w:r>
            <w:rPr>
              <w:rStyle w:val="Strong"/>
            </w:rPr>
            <w:t>[Shortened Title up to 50 Characters]</w:t>
          </w:r>
        </w:p>
      </w:docPartBody>
    </w:docPart>
    <w:docPart>
      <w:docPartPr>
        <w:name w:val="C93D578EC0F2C04D9E21D6CE4E0AD326"/>
        <w:category>
          <w:name w:val="General"/>
          <w:gallery w:val="placeholder"/>
        </w:category>
        <w:types>
          <w:type w:val="bbPlcHdr"/>
        </w:types>
        <w:behaviors>
          <w:behavior w:val="content"/>
        </w:behaviors>
        <w:guid w:val="{F19DDE88-21FA-104D-A78B-73EE27182758}"/>
      </w:docPartPr>
      <w:docPartBody>
        <w:p w:rsidR="00000000" w:rsidRDefault="00AB1943">
          <w:pPr>
            <w:pStyle w:val="C93D578EC0F2C04D9E21D6CE4E0AD326"/>
          </w:pPr>
          <w:r>
            <w:rPr>
              <w:rStyle w:val="Strong"/>
            </w:rPr>
            <w:t>[Shortened</w:t>
          </w:r>
          <w:r>
            <w:rPr>
              <w:rStyle w:val="Strong"/>
            </w:rPr>
            <w:t xml:space="preserve"> Title up to 50 Characters]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86"/>
    <w:family w:val="auto"/>
    <w:pitch w:val="variable"/>
    <w:sig w:usb0="00000003" w:usb1="288F0000" w:usb2="00000016" w:usb3="00000000" w:csb0="00040001" w:csb1="00000000"/>
  </w:font>
  <w:font w:name="Segoe UI">
    <w:charset w:val="00"/>
    <w:family w:val="swiss"/>
    <w:pitch w:val="variable"/>
    <w:sig w:usb0="E4002EFF" w:usb1="C000E47F" w:usb2="00000009" w:usb3="00000000" w:csb0="0000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943"/>
    <w:rsid w:val="00AB1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3"/>
    <w:unhideWhenUsed/>
    <w:qFormat/>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3"/>
    <w:unhideWhenUsed/>
    <w:qFormat/>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3"/>
    <w:unhideWhenUsed/>
    <w:qFormat/>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37EEB6584749448B7C7C97460AB756">
    <w:name w:val="EC37EEB6584749448B7C7C97460AB756"/>
  </w:style>
  <w:style w:type="paragraph" w:customStyle="1" w:styleId="154C3CD23391E446A760A25545BC5930">
    <w:name w:val="154C3CD23391E446A760A25545BC5930"/>
  </w:style>
  <w:style w:type="paragraph" w:customStyle="1" w:styleId="0FA81249F2BCD445A7102802B31BD73E">
    <w:name w:val="0FA81249F2BCD445A7102802B31BD73E"/>
  </w:style>
  <w:style w:type="paragraph" w:customStyle="1" w:styleId="8373BADC48AD1148AB7D8BC3B144DD6C">
    <w:name w:val="8373BADC48AD1148AB7D8BC3B144DD6C"/>
  </w:style>
  <w:style w:type="character" w:styleId="Emphasis">
    <w:name w:val="Emphasis"/>
    <w:basedOn w:val="DefaultParagraphFont"/>
    <w:uiPriority w:val="20"/>
    <w:unhideWhenUsed/>
    <w:qFormat/>
    <w:rPr>
      <w:i/>
      <w:iCs/>
    </w:rPr>
  </w:style>
  <w:style w:type="paragraph" w:customStyle="1" w:styleId="B3888B7883E65C46AD6AD4776195F7FD">
    <w:name w:val="B3888B7883E65C46AD6AD4776195F7FD"/>
  </w:style>
  <w:style w:type="paragraph" w:customStyle="1" w:styleId="473361CA647CDA46BEDEEFAB213531E8">
    <w:name w:val="473361CA647CDA46BEDEEFAB213531E8"/>
  </w:style>
  <w:style w:type="paragraph" w:customStyle="1" w:styleId="E41B9FCFF68CDC4289AA124AF545135B">
    <w:name w:val="E41B9FCFF68CDC4289AA124AF545135B"/>
  </w:style>
  <w:style w:type="paragraph" w:customStyle="1" w:styleId="8FA5836AA4222C4CA571A9D63BE261D5">
    <w:name w:val="8FA5836AA4222C4CA571A9D63BE261D5"/>
  </w:style>
  <w:style w:type="paragraph" w:customStyle="1" w:styleId="489DDB48E374824B867148C475DDAF85">
    <w:name w:val="489DDB48E374824B867148C475DDAF85"/>
  </w:style>
  <w:style w:type="paragraph" w:customStyle="1" w:styleId="2C9CBEA7E59B9B40820D37B4F86E264B">
    <w:name w:val="2C9CBEA7E59B9B40820D37B4F86E264B"/>
  </w:style>
  <w:style w:type="paragraph" w:customStyle="1" w:styleId="22928A43B11F9D4596B63A6A0FBAD66F">
    <w:name w:val="22928A43B11F9D4596B63A6A0FBAD66F"/>
  </w:style>
  <w:style w:type="paragraph" w:customStyle="1" w:styleId="A7DDBCF907A88B4A8052881E1153D60C">
    <w:name w:val="A7DDBCF907A88B4A8052881E1153D60C"/>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lang w:eastAsia="ja-JP"/>
    </w:rPr>
  </w:style>
  <w:style w:type="paragraph" w:customStyle="1" w:styleId="3638607AE67D8E4C8C1D98BCCBEA13D0">
    <w:name w:val="3638607AE67D8E4C8C1D98BCCBEA13D0"/>
  </w:style>
  <w:style w:type="paragraph" w:customStyle="1" w:styleId="EAA5CEF476DED5449E56A0CB504D5662">
    <w:name w:val="EAA5CEF476DED5449E56A0CB504D5662"/>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lang w:eastAsia="ja-JP"/>
    </w:rPr>
  </w:style>
  <w:style w:type="paragraph" w:customStyle="1" w:styleId="4412552845AE194CA887F7F03E1BD923">
    <w:name w:val="4412552845AE194CA887F7F03E1BD923"/>
  </w:style>
  <w:style w:type="paragraph" w:customStyle="1" w:styleId="8B4640631C4B8A4CB6FF4488FF4FEB92">
    <w:name w:val="8B4640631C4B8A4CB6FF4488FF4FEB92"/>
  </w:style>
  <w:style w:type="paragraph" w:customStyle="1" w:styleId="BCB35D20F07591408C053F71029BCF4F">
    <w:name w:val="BCB35D20F07591408C053F71029BCF4F"/>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lang w:eastAsia="ja-JP"/>
    </w:rPr>
  </w:style>
  <w:style w:type="paragraph" w:customStyle="1" w:styleId="6221EFB09DD483459EE164083F6E5E12">
    <w:name w:val="6221EFB09DD483459EE164083F6E5E12"/>
  </w:style>
  <w:style w:type="paragraph" w:customStyle="1" w:styleId="C0264CCDE0286140838C226767B9227A">
    <w:name w:val="C0264CCDE0286140838C226767B9227A"/>
  </w:style>
  <w:style w:type="paragraph" w:customStyle="1" w:styleId="DB885E5DED5F924F856AD27D24C5587A">
    <w:name w:val="DB885E5DED5F924F856AD27D24C5587A"/>
  </w:style>
  <w:style w:type="paragraph" w:styleId="Bibliography">
    <w:name w:val="Bibliography"/>
    <w:basedOn w:val="Normal"/>
    <w:next w:val="Normal"/>
    <w:uiPriority w:val="37"/>
    <w:semiHidden/>
    <w:unhideWhenUsed/>
  </w:style>
  <w:style w:type="paragraph" w:customStyle="1" w:styleId="9C422C9E6916CA49B9EF1F2649519B15">
    <w:name w:val="9C422C9E6916CA49B9EF1F2649519B15"/>
  </w:style>
  <w:style w:type="paragraph" w:customStyle="1" w:styleId="9DE9C944A525DE45A91A508CFBA4ECEB">
    <w:name w:val="9DE9C944A525DE45A91A508CFBA4ECEB"/>
  </w:style>
  <w:style w:type="paragraph" w:customStyle="1" w:styleId="64A52E9E6A373647AF2867B530A8C81E">
    <w:name w:val="64A52E9E6A373647AF2867B530A8C81E"/>
  </w:style>
  <w:style w:type="paragraph" w:customStyle="1" w:styleId="84A9A828AE9E0C44B1A4B7658A703528">
    <w:name w:val="84A9A828AE9E0C44B1A4B7658A703528"/>
  </w:style>
  <w:style w:type="paragraph" w:customStyle="1" w:styleId="189E9EF152F24548B7B2788D9C15D3FD">
    <w:name w:val="189E9EF152F24548B7B2788D9C15D3FD"/>
  </w:style>
  <w:style w:type="character" w:styleId="Strong">
    <w:name w:val="Strong"/>
    <w:basedOn w:val="DefaultParagraphFont"/>
    <w:uiPriority w:val="22"/>
    <w:unhideWhenUsed/>
    <w:qFormat/>
    <w:rPr>
      <w:b w:val="0"/>
      <w:bCs w:val="0"/>
      <w:caps/>
      <w:smallCaps w:val="0"/>
    </w:rPr>
  </w:style>
  <w:style w:type="paragraph" w:customStyle="1" w:styleId="623C3618F0A1B543B22600F79332E27E">
    <w:name w:val="623C3618F0A1B543B22600F79332E27E"/>
  </w:style>
  <w:style w:type="paragraph" w:customStyle="1" w:styleId="C93D578EC0F2C04D9E21D6CE4E0AD326">
    <w:name w:val="C93D578EC0F2C04D9E21D6CE4E0AD3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A90CC774-F0B5-D549-8633-281FF0954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Paper.dotx</Template>
  <TotalTime>24</TotalTime>
  <Pages>42</Pages>
  <Words>11512</Words>
  <Characters>65620</Characters>
  <Application>Microsoft Macintosh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Edwards</dc:creator>
  <cp:keywords/>
  <dc:description/>
  <cp:lastModifiedBy>Ashley Edwards</cp:lastModifiedBy>
  <cp:revision>2</cp:revision>
  <dcterms:created xsi:type="dcterms:W3CDTF">2020-08-11T02:45:00Z</dcterms:created>
  <dcterms:modified xsi:type="dcterms:W3CDTF">2020-08-16T17:25:00Z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